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2CD97" w14:textId="49538AD4" w:rsidR="00F635E4" w:rsidRDefault="004659AD" w:rsidP="00F635E4">
      <w:pPr>
        <w:jc w:val="center"/>
        <w:rPr>
          <w:rFonts w:eastAsia="Times New Roman"/>
          <w:b/>
          <w:bCs/>
          <w:kern w:val="36"/>
          <w:sz w:val="21"/>
          <w:szCs w:val="21"/>
        </w:rPr>
      </w:pPr>
      <w:r>
        <w:rPr>
          <w:rFonts w:eastAsia="Times New Roman"/>
          <w:b/>
          <w:bCs/>
          <w:noProof/>
          <w:kern w:val="36"/>
          <w:sz w:val="21"/>
          <w:szCs w:val="21"/>
        </w:rPr>
        <w:drawing>
          <wp:anchor distT="0" distB="0" distL="114300" distR="114300" simplePos="0" relativeHeight="251660287" behindDoc="0" locked="0" layoutInCell="1" allowOverlap="1" wp14:anchorId="707081E1" wp14:editId="6AA62C71">
            <wp:simplePos x="0" y="0"/>
            <wp:positionH relativeFrom="page">
              <wp:align>right</wp:align>
            </wp:positionH>
            <wp:positionV relativeFrom="page">
              <wp:align>top</wp:align>
            </wp:positionV>
            <wp:extent cx="7757540" cy="1004475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7540" cy="10044752"/>
                    </a:xfrm>
                    <a:prstGeom prst="rect">
                      <a:avLst/>
                    </a:prstGeom>
                    <a:noFill/>
                    <a:ln>
                      <a:noFill/>
                    </a:ln>
                  </pic:spPr>
                </pic:pic>
              </a:graphicData>
            </a:graphic>
            <wp14:sizeRelH relativeFrom="page">
              <wp14:pctWidth>0</wp14:pctWidth>
            </wp14:sizeRelH>
            <wp14:sizeRelV relativeFrom="page">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1A41046B" wp14:editId="481D013B">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642115"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0F5EF5FC" w14:textId="77777777" w:rsidR="00B43A24" w:rsidRPr="00B43A24" w:rsidRDefault="00B43A24" w:rsidP="00B43A24">
      <w:pPr>
        <w:spacing w:line="247" w:lineRule="auto"/>
        <w:jc w:val="center"/>
        <w:outlineLvl w:val="0"/>
        <w:rPr>
          <w:rFonts w:eastAsia="Times New Roman"/>
          <w:b/>
          <w:bCs/>
          <w:kern w:val="36"/>
          <w:sz w:val="32"/>
          <w:szCs w:val="32"/>
        </w:rPr>
      </w:pPr>
      <w:r w:rsidRPr="00B43A24">
        <w:rPr>
          <w:rFonts w:eastAsia="Times New Roman"/>
          <w:b/>
          <w:bCs/>
          <w:kern w:val="36"/>
          <w:sz w:val="32"/>
          <w:szCs w:val="32"/>
        </w:rPr>
        <w:lastRenderedPageBreak/>
        <w:t>1 Kings 1 Teaching Points and Bible Study Questions</w:t>
      </w:r>
    </w:p>
    <w:p w14:paraId="490F83DC" w14:textId="61428FA7"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Importance of Godly Leadership</w:t>
      </w:r>
    </w:p>
    <w:p w14:paraId="73427B6A"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In 1 Kings 1, we see the transition of leadership from King David to Solomon. This chapter reminds us of the importance of having leaders who seek God's wisdom and guidance. As David instructs Solomon, we are reminded of Proverbs 3:5-6, "Trust in the LORD with all your heart, and lean not on your own understanding; in all your ways acknowledge Him, and He will make your paths straight." Godly leadership is crucial for guiding others in righteousness and truth.</w:t>
      </w:r>
    </w:p>
    <w:p w14:paraId="5885924F"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ensure your leadership decisions align with God's principles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godly leadership is crucial for maintaining unity and peace in a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godly leadership qualities in your personal and professional life? </w:t>
      </w:r>
    </w:p>
    <w:p w14:paraId="174AC3D5"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Prayer and Petition</w:t>
      </w:r>
    </w:p>
    <w:p w14:paraId="2A4781C5"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Bathsheba and Nathan approach King David with a request concerning Solomon's kingship. This act of petitioning the king is a powerful reminder of the importance of prayer in our lives. Philippians 4:6 encourages us, "Do not be anxious about anything, but in everything, by prayer and petition, with thanksgiving, present your requests to God." Just as Bathsheba and Nathan sought the king's favor, we too can approach our Heavenly Father with confidence.</w:t>
      </w:r>
    </w:p>
    <w:p w14:paraId="144A2FAC"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incorporate prayer in decision-making like Nathan and Bathsheba did with David?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prayer was crucial in Solomon's anointing as 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persistence in prayer from Bathsheba's petition to David? </w:t>
      </w:r>
    </w:p>
    <w:p w14:paraId="4B39B9E7"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E40E5E5"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21A2D004" w14:textId="77777777" w:rsidR="00B43A24" w:rsidRDefault="00B43A24" w:rsidP="00B43A24">
      <w:pPr>
        <w:spacing w:line="247" w:lineRule="auto"/>
        <w:rPr>
          <w:rFonts w:eastAsia="Times New Roman"/>
          <w:b/>
          <w:bCs/>
          <w:kern w:val="0"/>
          <w:sz w:val="21"/>
          <w:szCs w:val="21"/>
        </w:rPr>
      </w:pPr>
    </w:p>
    <w:p w14:paraId="7D13896F" w14:textId="5AC06300"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Consequences of Ambition Without God</w:t>
      </w:r>
    </w:p>
    <w:p w14:paraId="718C711D"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Adonijah's attempt to seize the throne without God's blessing serves as a cautionary tale. His ambition led him astray because he did not seek the Lord's will. James 4:3 warns, "When you ask, you do not receive, because you ask with wrong motives, that you may spend what you get on your pleasures." Ambition is not inherently wrong, but it must be aligned with God's purpose.</w:t>
      </w:r>
    </w:p>
    <w:p w14:paraId="33DC673D"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unchecked ambition lead to personal and relational consequences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God's guidance is crucial when pursuing personal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Adonijah's story about the importance of aligning ambitions with God's will? </w:t>
      </w:r>
    </w:p>
    <w:p w14:paraId="297152D2"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Wise Counsel</w:t>
      </w:r>
    </w:p>
    <w:p w14:paraId="7B831CF3"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 xml:space="preserve">Nathan the prophet plays a crucial role in guiding the events of 1 Kings 1. His wisdom and insight help ensure that God's plan is fulfilled. Proverbs 11:14 states, "Where there is no guidance, a people </w:t>
      </w:r>
      <w:proofErr w:type="gramStart"/>
      <w:r w:rsidRPr="00F6333B">
        <w:rPr>
          <w:rFonts w:eastAsia="Times New Roman"/>
          <w:kern w:val="0"/>
          <w:sz w:val="21"/>
          <w:szCs w:val="21"/>
        </w:rPr>
        <w:t>falls</w:t>
      </w:r>
      <w:proofErr w:type="gramEnd"/>
      <w:r w:rsidRPr="00F6333B">
        <w:rPr>
          <w:rFonts w:eastAsia="Times New Roman"/>
          <w:kern w:val="0"/>
          <w:sz w:val="21"/>
          <w:szCs w:val="21"/>
        </w:rPr>
        <w:t>, but in an abundance of counselors there is safety." Surrounding ourselves with wise, godly counsel can help us navigate life's challenges and make decisions that honor God.</w:t>
      </w:r>
    </w:p>
    <w:p w14:paraId="6FFA8E3C"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seeking wise counsel impact your decision-making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Adonijah ignored wise counsel, and what can we learn from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would you do to ensure you receive wise counsel in your personal and professional life? </w:t>
      </w:r>
    </w:p>
    <w:p w14:paraId="393BB3E3"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DC3CDE7"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4ECF7C06" w14:textId="77777777" w:rsidR="00B43A24" w:rsidRDefault="00B43A24" w:rsidP="00B43A24">
      <w:pPr>
        <w:spacing w:line="247" w:lineRule="auto"/>
        <w:rPr>
          <w:rFonts w:eastAsia="Times New Roman"/>
          <w:b/>
          <w:bCs/>
          <w:kern w:val="0"/>
          <w:sz w:val="21"/>
          <w:szCs w:val="21"/>
        </w:rPr>
      </w:pPr>
    </w:p>
    <w:p w14:paraId="7A2F8CA7" w14:textId="5BBF23DB"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Faithfulness of God's Promises</w:t>
      </w:r>
    </w:p>
    <w:p w14:paraId="0D33E26D"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God had promised David that Solomon would succeed him as king, and despite the challenges, this promise was fulfilled. 1 Kings 1 is a testament to God's faithfulness. As Hebrews 10:23 reminds us, "Let us hold resolutely to the hope we profess, for He who promised is faithful." We can trust that God will fulfill His promises in our lives as well.</w:t>
      </w:r>
    </w:p>
    <w:p w14:paraId="52DA662B" w14:textId="77777777" w:rsidR="00B43A24" w:rsidRDefault="00B43A24" w:rsidP="00B43A24">
      <w:pPr>
        <w:spacing w:line="247" w:lineRule="auto"/>
      </w:pPr>
      <w:r w:rsidRPr="00F6333B">
        <w:rPr>
          <w:rFonts w:eastAsia="Times New Roman"/>
          <w:kern w:val="0"/>
          <w:sz w:val="21"/>
          <w:szCs w:val="21"/>
        </w:rPr>
        <w:t>1. How can you trust God's promises when facing uncertainty, as seen in Solomon's anointing as 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faithfulness in fulfilling promises is crucial for personal faith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David's actions to ensure God's promises are fulfilled in your life?</w:t>
      </w:r>
    </w:p>
    <w:p w14:paraId="0BCDB57E" w14:textId="2F1EFCF1"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Anointing</w:t>
      </w:r>
    </w:p>
    <w:p w14:paraId="6DB86AA1"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Solomon's anointing as king is a powerful symbol of God's chosen leadership. Anointing signifies being set apart for God's purpose. In 1 John 2:20, we read, "But you have an anointing from the Holy One, and all of you know the truth." As believers, we are anointed by the Holy Spirit, set apart to live out God's calling in our lives.</w:t>
      </w:r>
    </w:p>
    <w:p w14:paraId="56DF83BF"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the act of anointing influence leadership roles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anointing was crucial for Solomon's legitimacy as 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Solomon's anointing about preparing for responsibilities in your life? </w:t>
      </w:r>
    </w:p>
    <w:p w14:paraId="32BD3908"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50EB56F"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3F4260C6" w14:textId="77777777" w:rsidR="00B43A24" w:rsidRDefault="00B43A24" w:rsidP="00B43A24">
      <w:pPr>
        <w:spacing w:line="247" w:lineRule="auto"/>
        <w:rPr>
          <w:rFonts w:eastAsia="Times New Roman"/>
          <w:b/>
          <w:bCs/>
          <w:kern w:val="0"/>
          <w:sz w:val="21"/>
          <w:szCs w:val="21"/>
        </w:rPr>
      </w:pPr>
    </w:p>
    <w:p w14:paraId="57CE0788" w14:textId="70531B11"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Value of Humility</w:t>
      </w:r>
    </w:p>
    <w:p w14:paraId="1603E1BF"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Solomon's ascent to the throne is marked by humility and reliance on God's guidance. In contrast, Adonijah's pride leads to his downfall. Proverbs 16:18 warns, "Pride goes before destruction, and a haughty spirit before a fall." Embracing humility allows us to be open to God's leading and to serve others selflessly.</w:t>
      </w:r>
    </w:p>
    <w:p w14:paraId="2DF82119"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Adonijah's actions in 1 Kings 1 teach us about the dangers of lacking humility?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when seeking leadership roles, as seen in Solomon's anointing?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Nathan and Bathsheba's approach to King David about practicing humility in advocacy? </w:t>
      </w:r>
    </w:p>
    <w:p w14:paraId="231A8537"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Obedience</w:t>
      </w:r>
    </w:p>
    <w:p w14:paraId="4B754D3F"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David's obedience to God's direction in appointing Solomon as king demonstrates the importance of following God's commands. 1 Samuel 15:22 reminds us, "To obey is better than sacrifice, and to heed is better than the fat of rams." Obedience to God brings about His perfect will and blessings in our lives.</w:t>
      </w:r>
    </w:p>
    <w:p w14:paraId="6E21418D"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obedience to God's plan impact your leadership decisions and influence others positively?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was crucial for Solomon's successful transition to kingship?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Nathan and Bathsheba's obedience in ensuring Solomon's rightful place as king? </w:t>
      </w:r>
    </w:p>
    <w:p w14:paraId="14949109"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D739268"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75C6B326" w14:textId="77777777" w:rsidR="00B43A24" w:rsidRDefault="00B43A24" w:rsidP="00B43A24">
      <w:pPr>
        <w:spacing w:line="247" w:lineRule="auto"/>
        <w:rPr>
          <w:rFonts w:eastAsia="Times New Roman"/>
          <w:b/>
          <w:bCs/>
          <w:kern w:val="0"/>
          <w:sz w:val="21"/>
          <w:szCs w:val="21"/>
        </w:rPr>
      </w:pPr>
    </w:p>
    <w:p w14:paraId="0CDCABFF" w14:textId="25C44639"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Necessity of Courage</w:t>
      </w:r>
    </w:p>
    <w:p w14:paraId="08BF0D2A"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Nathan and Bathsheba's courage in approaching King David highlights the importance of standing up for what is right. Joshua 1:9 encourages us, "Have I not commanded you? Be strong and courageous. Do not be afraid; do not be discouraged, for the LORD your God will be with you wherever you go." Courage, rooted in faith, empowers us to act according to God's will.</w:t>
      </w:r>
    </w:p>
    <w:p w14:paraId="2468A83A"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demonstrate courage when facing opposition in your daily life, like Nathan and Bathsheba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courage was essential for Solomon's supporters in securing his rightful place as 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Nathan's courage to speak truth to power in challenging situations? </w:t>
      </w:r>
    </w:p>
    <w:p w14:paraId="5E0A73BD"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Sovereignty</w:t>
      </w:r>
    </w:p>
    <w:p w14:paraId="5206FC1D"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Throughout 1 Kings 1, we see God's sovereign hand at work, orchestrating events according to His divine plan. Romans 8:28 assures us, "And we know that in all things God works for the good of those who love Him, who have been called according to His purpose." Trusting in God's sovereignty gives us peace and confidence, knowing that He is in control of every situation.</w:t>
      </w:r>
    </w:p>
    <w:p w14:paraId="7102D84C" w14:textId="77777777" w:rsidR="00B43A24" w:rsidRPr="001B37DC" w:rsidRDefault="00B43A24" w:rsidP="00B43A24">
      <w:pPr>
        <w:spacing w:line="247" w:lineRule="auto"/>
        <w:rPr>
          <w:rFonts w:eastAsia="Times New Roman"/>
          <w:kern w:val="0"/>
          <w:sz w:val="21"/>
          <w:szCs w:val="21"/>
        </w:rPr>
      </w:pPr>
      <w:r w:rsidRPr="00F6333B">
        <w:rPr>
          <w:rFonts w:eastAsia="Times New Roman"/>
          <w:kern w:val="0"/>
          <w:sz w:val="21"/>
          <w:szCs w:val="21"/>
        </w:rPr>
        <w:t>1. How can you trust God's sovereignty when facing uncertain leadership or transitions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control from Solomon's anointing as 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recognizing God's sovereignty help you respond to unexpected challenges or changes?</w:t>
      </w:r>
      <w:r w:rsidRPr="001B37DC">
        <w:br w:type="page"/>
      </w:r>
    </w:p>
    <w:p w14:paraId="1530CDCE" w14:textId="77777777" w:rsidR="00B43A24" w:rsidRPr="00B43A24" w:rsidRDefault="00B43A24" w:rsidP="00B43A24">
      <w:pPr>
        <w:spacing w:line="247" w:lineRule="auto"/>
        <w:jc w:val="center"/>
        <w:outlineLvl w:val="0"/>
        <w:rPr>
          <w:rFonts w:eastAsia="Times New Roman"/>
          <w:b/>
          <w:bCs/>
          <w:kern w:val="36"/>
          <w:sz w:val="32"/>
          <w:szCs w:val="32"/>
        </w:rPr>
      </w:pPr>
      <w:r w:rsidRPr="00B43A24">
        <w:rPr>
          <w:rFonts w:eastAsia="Times New Roman"/>
          <w:b/>
          <w:bCs/>
          <w:kern w:val="36"/>
          <w:sz w:val="32"/>
          <w:szCs w:val="32"/>
        </w:rPr>
        <w:t>1 Kings 2 Teaching Points and Bible Study Questions</w:t>
      </w:r>
    </w:p>
    <w:p w14:paraId="0C54046C" w14:textId="62D3ACB8"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Importance of Obedience to God's Commands</w:t>
      </w:r>
    </w:p>
    <w:p w14:paraId="0E3A59A3"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In 1 Kings 2, David charges Solomon to "keep the charge of the LORD your God, to walk in His ways and to keep His statutes, commandments, ordinances, and decrees" (1 Kings 2:3). This highlights the importance of obedience to God's Word as the foundation for a successful and righteous life. Just as Solomon was instructed to follow God's commands, we too are called to align our lives with Scripture, trusting that His ways lead to true fulfillment and peace.</w:t>
      </w:r>
    </w:p>
    <w:p w14:paraId="6F8D70BE"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apply Solomon's obedience to God's commands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commands is crucial for personal and communal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consistent obedience to God's guidance in challenging situations? </w:t>
      </w:r>
    </w:p>
    <w:p w14:paraId="202B2183"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Legacy of Faithfulness</w:t>
      </w:r>
    </w:p>
    <w:p w14:paraId="31B15510"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David's final words to Solomon emphasize the significance of leaving a legacy of faithfulness. He reminds Solomon of God's promise: "If your sons take heed to their way, to walk before Me in truth with all their heart and soul, you will never fail to have a man on the throne of Israel" (1 Kings 2:4). This serves as a reminder that our faithfulness to God not only impacts our lives but also influences future generations.</w:t>
      </w:r>
    </w:p>
    <w:p w14:paraId="7B1922AC"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ensure your actions today contribute to a legacy of faithfulness for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others will learn from your commitment to faithfulness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maintaining integrity in small matters impact your overall legacy of faithfulness? </w:t>
      </w:r>
    </w:p>
    <w:p w14:paraId="2B0C533F"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4263EC3"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048F836D" w14:textId="77777777" w:rsidR="00B43A24" w:rsidRDefault="00B43A24" w:rsidP="00B43A24">
      <w:pPr>
        <w:spacing w:line="247" w:lineRule="auto"/>
        <w:rPr>
          <w:rFonts w:eastAsia="Times New Roman"/>
          <w:b/>
          <w:bCs/>
          <w:kern w:val="0"/>
          <w:sz w:val="21"/>
          <w:szCs w:val="21"/>
        </w:rPr>
      </w:pPr>
    </w:p>
    <w:p w14:paraId="0E5414DA" w14:textId="1A42825A"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Power of Wise Counsel</w:t>
      </w:r>
    </w:p>
    <w:p w14:paraId="4AB0A61E"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David's advice to Solomon underscores the value of seeking and heeding wise counsel. By surrounding ourselves with godly advisors and mentors, we can make informed decisions that honor God. Proverbs 15:22 states, "Plans fail for lack of counsel, but with many advisers they succeed." Solomon's reign was marked by wisdom, partly because he valued the counsel of those who walked with God.</w:t>
      </w:r>
    </w:p>
    <w:p w14:paraId="75E1AC34"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seeking wise counsel impact your decision-making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wise counsel is crucial for leadership and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are surrounded by wise and trustworthy advisors? </w:t>
      </w:r>
    </w:p>
    <w:p w14:paraId="6D9848E4"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Justice and Righteousness in Leadership</w:t>
      </w:r>
    </w:p>
    <w:p w14:paraId="0631325E"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David instructs Solomon to act with justice and righteousness, particularly in dealing with Joab and Shimei. This teaches us that leadership requires a commitment to justice, ensuring that wrongs are righted and that integrity is upheld. As believers, we are called to reflect God's justice in our interactions, standing firm in truth and fairness.</w:t>
      </w:r>
    </w:p>
    <w:p w14:paraId="2865E40A"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leaders today ensure justice and righteousness in their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promote justice and righteousness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maintaining justice and righteousness matter for effective leadership in modern society? </w:t>
      </w:r>
    </w:p>
    <w:p w14:paraId="0956CA94"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25D33F9"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63451A98" w14:textId="77777777" w:rsidR="00B43A24" w:rsidRDefault="00B43A24" w:rsidP="00B43A24">
      <w:pPr>
        <w:spacing w:line="247" w:lineRule="auto"/>
        <w:rPr>
          <w:rFonts w:eastAsia="Times New Roman"/>
          <w:b/>
          <w:bCs/>
          <w:kern w:val="0"/>
          <w:sz w:val="21"/>
          <w:szCs w:val="21"/>
        </w:rPr>
      </w:pPr>
    </w:p>
    <w:p w14:paraId="67EA2DB2" w14:textId="0C9FA337"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Consequences of Unrepentant Sin</w:t>
      </w:r>
    </w:p>
    <w:p w14:paraId="1DE7EC3E"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Joab's fate in 1 Kings 2 serves as a sobering reminder of the consequences of unrepentant sin. Despite his past loyalty, his actions caught up with him. This illustrates the biblical truth that "the wages of sin is death" (Romans 6:23). It encourages us to seek forgiveness and turn from sin, embracing the grace and redemption offered through Christ.</w:t>
      </w:r>
    </w:p>
    <w:p w14:paraId="75F5C5F3" w14:textId="77777777" w:rsidR="00B43A24" w:rsidRDefault="00B43A24" w:rsidP="00B43A24">
      <w:pPr>
        <w:spacing w:line="247" w:lineRule="auto"/>
      </w:pPr>
      <w:r w:rsidRPr="00F6333B">
        <w:rPr>
          <w:rFonts w:eastAsia="Times New Roman"/>
          <w:kern w:val="0"/>
          <w:sz w:val="21"/>
          <w:szCs w:val="21"/>
        </w:rPr>
        <w:t>1. How can recognizing unrepentant sin in your life lead to personal transformation and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unrepentant sin often leads to negative consequences in relationships and communities?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address unrepentant sin and prevent its harmful effects in your life?</w:t>
      </w:r>
    </w:p>
    <w:p w14:paraId="01E69793" w14:textId="406B7860"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Mercy and Forgiveness</w:t>
      </w:r>
    </w:p>
    <w:p w14:paraId="0651A398"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Solomon's treatment of Shimei demonstrates the balance between justice and mercy. Initially, Solomon shows mercy, allowing Shimei to live under certain conditions. This reflects God's heart for mercy, as seen in Micah 6:8: "He has shown you, O man, what is good. And what does the LORD require of you but to act justly, to love mercy, and to walk humbly with your God?"</w:t>
      </w:r>
    </w:p>
    <w:p w14:paraId="04FDB2C0"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apply mercy in situations where justice seems more appropriate, as seen in 1 Kings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forgiveness is essential for leadership, based on Solomon's actions in 1 Kings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balancing mercy and justice from Solomon's decisions in 1 Kings 2? </w:t>
      </w:r>
    </w:p>
    <w:p w14:paraId="5D3D2F2C"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580272B"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17B1C743" w14:textId="77777777" w:rsidR="00B43A24" w:rsidRDefault="00B43A24" w:rsidP="00B43A24">
      <w:pPr>
        <w:spacing w:line="247" w:lineRule="auto"/>
        <w:rPr>
          <w:rFonts w:eastAsia="Times New Roman"/>
          <w:b/>
          <w:bCs/>
          <w:kern w:val="0"/>
          <w:sz w:val="21"/>
          <w:szCs w:val="21"/>
        </w:rPr>
      </w:pPr>
    </w:p>
    <w:p w14:paraId="13BF2086" w14:textId="606B83F2"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Significance of Keeping Promises</w:t>
      </w:r>
    </w:p>
    <w:p w14:paraId="264F626A"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David's charge to Solomon includes fulfilling promises made to others, such as showing kindness to the sons of Barzillai. This highlights the importance of integrity and keeping our word. As followers of Christ, we are called to be people of our word, reflecting God's faithfulness in our commitments.</w:t>
      </w:r>
    </w:p>
    <w:p w14:paraId="4E7F561F"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keeping promises impact your relationships and trust with others, as seen in 1 Kings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fulfilling promises is emphasized in 1 Kings 2, and how can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1 Kings 2 about the consequences of breaking promises in your own life? </w:t>
      </w:r>
    </w:p>
    <w:p w14:paraId="0617C665"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Necessity of Spiritual Discernment</w:t>
      </w:r>
    </w:p>
    <w:p w14:paraId="5922D014"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Solomon's actions in 1 Kings 2 reveal the need for spiritual discernment in making decisions. By seeking God's wisdom, we can navigate complex situations with clarity and purpose. James 1:5 encourages us: "If any of you lacks wisdom, let him ask of God, who gives to all generously and without reproach, and it will be given to him."</w:t>
      </w:r>
    </w:p>
    <w:p w14:paraId="279582BB"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apply spiritual discernment when making difficult decisions like Solomon did in 1 Kings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discernment was crucial for Solomon's leadership in 1 Kings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Solomon's actions in 1 Kings 2 to enhance your own spiritual discernment? </w:t>
      </w:r>
    </w:p>
    <w:p w14:paraId="29BD2068"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DF25367"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5454E551" w14:textId="77777777" w:rsidR="00B43A24" w:rsidRDefault="00B43A24" w:rsidP="00B43A24">
      <w:pPr>
        <w:spacing w:line="247" w:lineRule="auto"/>
        <w:rPr>
          <w:rFonts w:eastAsia="Times New Roman"/>
          <w:b/>
          <w:bCs/>
          <w:kern w:val="0"/>
          <w:sz w:val="21"/>
          <w:szCs w:val="21"/>
        </w:rPr>
      </w:pPr>
    </w:p>
    <w:p w14:paraId="2DC51641" w14:textId="04769593"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Impact of Godly Leadership</w:t>
      </w:r>
    </w:p>
    <w:p w14:paraId="7CF378AD"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Solomon's early reign demonstrates the positive impact of godly leadership. When leaders prioritize God's principles, it leads to peace and prosperity for their people. As believers, we are called to lead by example, influencing others through our commitment to God's truth and love.</w:t>
      </w:r>
    </w:p>
    <w:p w14:paraId="2369867A"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apply Solomon's wisdom in your leadership roles today to impact others positively?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godly leadership is crucial for community growth and stability?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advice to Solomon about leading with integrity and faithfulness? </w:t>
      </w:r>
    </w:p>
    <w:p w14:paraId="2258B317"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Promises</w:t>
      </w:r>
    </w:p>
    <w:p w14:paraId="3FDB38BF"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Finally, 1 Kings 2 reminds us of the assurance of God's promises. David's confidence in God's covenant with his descendants reflects the certainty we have in God's faithfulness. Hebrews 10:23 encourages us: "Let us hold resolutely to the hope we profess, for He who promised is faithful." In every season, we can trust that God's promises are sure and steadfast.</w:t>
      </w:r>
    </w:p>
    <w:p w14:paraId="581CC47D" w14:textId="77777777" w:rsidR="00B43A24" w:rsidRPr="001B37DC" w:rsidRDefault="00B43A24" w:rsidP="00B43A24">
      <w:pPr>
        <w:spacing w:line="247" w:lineRule="auto"/>
        <w:rPr>
          <w:rFonts w:eastAsia="Times New Roman"/>
          <w:kern w:val="0"/>
          <w:sz w:val="21"/>
          <w:szCs w:val="21"/>
        </w:rPr>
      </w:pPr>
      <w:r w:rsidRPr="00F6333B">
        <w:rPr>
          <w:rFonts w:eastAsia="Times New Roman"/>
          <w:kern w:val="0"/>
          <w:sz w:val="21"/>
          <w:szCs w:val="21"/>
        </w:rPr>
        <w:t>1. How can you trust God's promises when facing difficult transitions like Solomon did in 1 Kings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Solomon's reliance on God's promises for leadership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God's faithfulness in 1 Kings 2 encourage you to act with integrity today?</w:t>
      </w:r>
      <w:r w:rsidRPr="001B37DC">
        <w:br w:type="page"/>
      </w:r>
    </w:p>
    <w:p w14:paraId="62AAC5BA" w14:textId="77777777" w:rsidR="00B43A24" w:rsidRPr="00B43A24" w:rsidRDefault="00B43A24" w:rsidP="00B43A24">
      <w:pPr>
        <w:spacing w:line="247" w:lineRule="auto"/>
        <w:jc w:val="center"/>
        <w:outlineLvl w:val="0"/>
        <w:rPr>
          <w:rFonts w:eastAsia="Times New Roman"/>
          <w:b/>
          <w:bCs/>
          <w:kern w:val="36"/>
          <w:sz w:val="32"/>
          <w:szCs w:val="32"/>
        </w:rPr>
      </w:pPr>
      <w:r w:rsidRPr="00B43A24">
        <w:rPr>
          <w:rFonts w:eastAsia="Times New Roman"/>
          <w:b/>
          <w:bCs/>
          <w:kern w:val="36"/>
          <w:sz w:val="32"/>
          <w:szCs w:val="32"/>
        </w:rPr>
        <w:t>1 Kings 3 Teaching Points and Bible Study Questions</w:t>
      </w:r>
    </w:p>
    <w:p w14:paraId="4C705400" w14:textId="57EE481D"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Seek Wisdom Above All Else</w:t>
      </w:r>
    </w:p>
    <w:p w14:paraId="0C535F44"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In 1 Kings 3, Solomon's request for wisdom over wealth or long life is a powerful reminder of what truly matters. When God appeared to Solomon in a dream, Solomon asked, "Give Your servant an understanding heart to judge Your people and to discern between good and evil" (1 Kings 3:9). This teaches us to prioritize wisdom, which is more valuable than any material possession. By seeking wisdom, we align ourselves with God's will and gain the ability to navigate life's challenges with discernment.</w:t>
      </w:r>
    </w:p>
    <w:p w14:paraId="757A7051"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prioritize seeking wisdom in daily decision-making over other desires or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Solomon valued wisdom above wealth or power, and how can this inspire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seek wisdom in challenging situations today? </w:t>
      </w:r>
    </w:p>
    <w:p w14:paraId="7533D19A"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Honors Selfless Requests</w:t>
      </w:r>
    </w:p>
    <w:p w14:paraId="5FFCFCA6"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Solomon's request for wisdom was not for personal gain but to better serve his people. God was pleased with Solomon's selflessness, saying, "Because you have asked for this and not for long life or wealth for yourself, nor have you asked for the death of your enemies" (1 Kings 3:11). This illustrates that when our desires align with God's purposes and the well-being of others, He is eager to bless us abundantly.</w:t>
      </w:r>
    </w:p>
    <w:p w14:paraId="07756851"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apply Solomon's selfless request for wisdom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selfless requests over personal gain in our prayers?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prioritize others' needs in your prayers and actions this week? </w:t>
      </w:r>
    </w:p>
    <w:p w14:paraId="2D9FC88B"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7AD6E41"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669062A7" w14:textId="77777777" w:rsidR="00B43A24" w:rsidRDefault="00B43A24" w:rsidP="00B43A24">
      <w:pPr>
        <w:spacing w:line="247" w:lineRule="auto"/>
        <w:rPr>
          <w:rFonts w:eastAsia="Times New Roman"/>
          <w:b/>
          <w:bCs/>
          <w:kern w:val="0"/>
          <w:sz w:val="21"/>
          <w:szCs w:val="21"/>
        </w:rPr>
      </w:pPr>
    </w:p>
    <w:p w14:paraId="3E2F9024" w14:textId="536BB876"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Power of a Listening Heart</w:t>
      </w:r>
    </w:p>
    <w:p w14:paraId="41B98F11"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Solomon's request for an "understanding heart" can also be translated as a "listening heart." This highlights the importance of being attentive to God's voice and the needs of those around us. A listening heart is open to divine guidance and is essential for making wise decisions. By cultivating a heart that listens, we can better serve God and others.</w:t>
      </w:r>
    </w:p>
    <w:p w14:paraId="06B25ECA"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cultivating a listening heart improve your decision-making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listening heart is essential for effective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develop a more attentive and understanding heart? </w:t>
      </w:r>
    </w:p>
    <w:p w14:paraId="03EB162C"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Generosity Exceeds Our Expectations</w:t>
      </w:r>
    </w:p>
    <w:p w14:paraId="6CBE3E98"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Not only did God grant Solomon wisdom, but He also blessed him with riches and honor, saying, "I will give you a wise and discerning heart, so that there has never been anyone like you, nor will there ever be" (1 Kings 3:12). This demonstrates that God’s generosity often surpasses our requests when we seek His kingdom first. Trust in His provision, and He will take care of the rest.</w:t>
      </w:r>
    </w:p>
    <w:p w14:paraId="5974384A"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recognize and appreciate God's generosity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trusting in God's unexpected generosity?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God's generosity often exceed our expectations, and how can this impact your faith journey? </w:t>
      </w:r>
    </w:p>
    <w:p w14:paraId="57C7DD25"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891F511"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78A40DEF" w14:textId="77777777" w:rsidR="00B43A24" w:rsidRDefault="00B43A24" w:rsidP="00B43A24">
      <w:pPr>
        <w:spacing w:line="247" w:lineRule="auto"/>
        <w:rPr>
          <w:rFonts w:eastAsia="Times New Roman"/>
          <w:b/>
          <w:bCs/>
          <w:kern w:val="0"/>
          <w:sz w:val="21"/>
          <w:szCs w:val="21"/>
        </w:rPr>
      </w:pPr>
    </w:p>
    <w:p w14:paraId="5AA05E73" w14:textId="62733423"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Importance of Humility</w:t>
      </w:r>
    </w:p>
    <w:p w14:paraId="55544D60"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Solomon approached God with humility, acknowledging his own limitations: "I am but a little child; I do not know how to go out or come in" (1 Kings 3:7). Recognizing our need for God’s guidance is the first step toward receiving His wisdom. Humility opens the door to divine insight and strength, allowing us to fulfill our God-given purposes.</w:t>
      </w:r>
    </w:p>
    <w:p w14:paraId="1FE2A205" w14:textId="77777777" w:rsidR="00B43A24" w:rsidRDefault="00B43A24" w:rsidP="00B43A24">
      <w:pPr>
        <w:spacing w:line="247" w:lineRule="auto"/>
      </w:pPr>
      <w:r w:rsidRPr="00F6333B">
        <w:rPr>
          <w:rFonts w:eastAsia="Times New Roman"/>
          <w:kern w:val="0"/>
          <w:sz w:val="21"/>
          <w:szCs w:val="21"/>
        </w:rPr>
        <w:t>1. How can Solomon's request for wisdom over wealth inspire your approach to decision-making with humility?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when seeking guidance or making important life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daily to cultivate humility in your interactions and leadership roles?</w:t>
      </w:r>
    </w:p>
    <w:p w14:paraId="2D0D0A04" w14:textId="1CE88929"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Wisdom Leads to Justice</w:t>
      </w:r>
    </w:p>
    <w:p w14:paraId="684615BD"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The famous story of the two women claiming to be the mother of the same child showcases Solomon's wisdom in action. His ability to discern the true mother by suggesting to divide the child revealed his deep understanding of human nature and justice. This teaches us that true wisdom leads to fair and just outcomes, reflecting God’s character.</w:t>
      </w:r>
    </w:p>
    <w:p w14:paraId="63BCEF24"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apply Solomon's wisdom in making fair decisions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is crucial for achieving justice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seek wisdom when faced with challenging situations requiring fairness? </w:t>
      </w:r>
    </w:p>
    <w:p w14:paraId="26DFE4B0"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3FC2B23"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2E35FFF9" w14:textId="77777777" w:rsidR="00B43A24" w:rsidRDefault="00B43A24" w:rsidP="00B43A24">
      <w:pPr>
        <w:spacing w:line="247" w:lineRule="auto"/>
        <w:rPr>
          <w:rFonts w:eastAsia="Times New Roman"/>
          <w:b/>
          <w:bCs/>
          <w:kern w:val="0"/>
          <w:sz w:val="21"/>
          <w:szCs w:val="21"/>
        </w:rPr>
      </w:pPr>
    </w:p>
    <w:p w14:paraId="622F1F1A" w14:textId="6C0F9E3A"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God’s Wisdom Brings Peace</w:t>
      </w:r>
    </w:p>
    <w:p w14:paraId="44C91F48"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Solomon’s wise judgment brought peace and resolution to a potentially volatile situation. When we apply God’s wisdom in our lives, it can bring peace to our relationships and communities. As James 3:17 reminds us, "But the wisdom from above is first of all pure, then peace-loving, gentle, accommodating, full of mercy and good fruit, impartial, and sincere."</w:t>
      </w:r>
    </w:p>
    <w:p w14:paraId="72C1EA24"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seeking God's wisdom in decision-making lead to greater peace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wisdom was crucial for Solomon to maintain peace in his kingdom?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prioritize God's wisdom over personal desires to achieve peace in conflicts? </w:t>
      </w:r>
    </w:p>
    <w:p w14:paraId="144050E1"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Prayer in Decision-Making</w:t>
      </w:r>
    </w:p>
    <w:p w14:paraId="026B8D80"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Solomon’s encounter with God in a dream underscores the importance of prayer in seeking guidance. By bringing our requests to God, we open ourselves to His wisdom and direction. Prayer is a vital tool for making decisions that honor God and benefit others.</w:t>
      </w:r>
    </w:p>
    <w:p w14:paraId="73201F18"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Solomon's prayer for wisdom guide your own prayers in decision-making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prayer is essential before making significant decisions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Solomon's approach to prayer when facing difficult choices? </w:t>
      </w:r>
    </w:p>
    <w:p w14:paraId="512ADCD6"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C34D517"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7B2CBE0B" w14:textId="77777777" w:rsidR="00B43A24" w:rsidRDefault="00B43A24" w:rsidP="00B43A24">
      <w:pPr>
        <w:spacing w:line="247" w:lineRule="auto"/>
        <w:rPr>
          <w:rFonts w:eastAsia="Times New Roman"/>
          <w:b/>
          <w:bCs/>
          <w:kern w:val="0"/>
          <w:sz w:val="21"/>
          <w:szCs w:val="21"/>
        </w:rPr>
      </w:pPr>
    </w:p>
    <w:p w14:paraId="3255D362" w14:textId="01DFA0E9"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God’s Wisdom is Available to All</w:t>
      </w:r>
    </w:p>
    <w:p w14:paraId="219B2428"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While Solomon’s wisdom was extraordinary, James 1:5 assures us, "If any of you lacks wisdom, he should ask God, who gives generously to all without finding fault, and it will be given to him." God’s wisdom is not reserved for kings alone; it is available to anyone who seeks it with a sincere heart.</w:t>
      </w:r>
    </w:p>
    <w:p w14:paraId="57C6C5EE"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seek God's wisdom in daily decision-making like Solomon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humility when granting wisdom to those who ask?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God's wisdom over worldly advice? </w:t>
      </w:r>
    </w:p>
    <w:p w14:paraId="7FA42C86"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 Legacy of Wisdom</w:t>
      </w:r>
    </w:p>
    <w:p w14:paraId="584D148D"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Solomon’s wisdom became renowned throughout the world, leaving a lasting legacy. By seeking and applying God’s wisdom, we too can leave a positive impact on those around us. Our actions and decisions can inspire others to seek God’s wisdom, creating a ripple effect that extends beyond our own lives.</w:t>
      </w:r>
    </w:p>
    <w:p w14:paraId="201A5970" w14:textId="77777777" w:rsidR="00B43A24" w:rsidRPr="001B37DC" w:rsidRDefault="00B43A24" w:rsidP="00B43A24">
      <w:pPr>
        <w:spacing w:line="247" w:lineRule="auto"/>
        <w:rPr>
          <w:rFonts w:eastAsia="Times New Roman"/>
          <w:kern w:val="0"/>
          <w:sz w:val="21"/>
          <w:szCs w:val="21"/>
        </w:rPr>
      </w:pPr>
      <w:r w:rsidRPr="00F6333B">
        <w:rPr>
          <w:rFonts w:eastAsia="Times New Roman"/>
          <w:kern w:val="0"/>
          <w:sz w:val="21"/>
          <w:szCs w:val="21"/>
        </w:rPr>
        <w:t>1. How can you apply Solomon's request for wisdom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prioritizing wisdom over material wealth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wisdom is essential for creating a lasting legacy in your community?</w:t>
      </w:r>
      <w:r w:rsidRPr="001B37DC">
        <w:br w:type="page"/>
      </w:r>
    </w:p>
    <w:p w14:paraId="2DE5ECF7" w14:textId="77777777" w:rsidR="00B43A24" w:rsidRPr="00B43A24" w:rsidRDefault="00B43A24" w:rsidP="00B43A24">
      <w:pPr>
        <w:spacing w:line="247" w:lineRule="auto"/>
        <w:jc w:val="center"/>
        <w:outlineLvl w:val="0"/>
        <w:rPr>
          <w:rFonts w:eastAsia="Times New Roman"/>
          <w:b/>
          <w:bCs/>
          <w:kern w:val="36"/>
          <w:sz w:val="32"/>
          <w:szCs w:val="32"/>
        </w:rPr>
      </w:pPr>
      <w:r w:rsidRPr="00B43A24">
        <w:rPr>
          <w:rFonts w:eastAsia="Times New Roman"/>
          <w:b/>
          <w:bCs/>
          <w:kern w:val="36"/>
          <w:sz w:val="32"/>
          <w:szCs w:val="32"/>
        </w:rPr>
        <w:t>1 Kings 4 Teaching Points and Bible Study Questions</w:t>
      </w:r>
    </w:p>
    <w:p w14:paraId="68C079F3" w14:textId="7E839D10"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Wisdom is a Gift from God</w:t>
      </w:r>
    </w:p>
    <w:p w14:paraId="3B133E49"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In 1 Kings 4, we see Solomon's wisdom as a divine gift that sets him apart. "God gave Solomon wisdom, very great insight, and a breadth of understanding as measureless as the sand on the seashore" (1 Kings 4:29). This reminds us that true wisdom comes from God, and we should seek it earnestly through prayer and study of His Word. Just as Solomon's wisdom was a blessing to his kingdom, our God-given wisdom can be a blessing to those around us.</w:t>
      </w:r>
    </w:p>
    <w:p w14:paraId="6C495CA5"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apply Solomon's wisdom in your daily decision-making processes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wisdom as a gift for leadership and service?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seek and cultivate God-given wisdom in your life? </w:t>
      </w:r>
    </w:p>
    <w:p w14:paraId="557415E2"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Leadership Requires Organization</w:t>
      </w:r>
    </w:p>
    <w:p w14:paraId="61786753"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Solomon's administration was marked by careful organization, with officials and governors appointed to manage various aspects of the kingdom (1 Kings 4:1-19). This teaches us that effective leadership involves delegating responsibilities and ensuring that tasks are managed efficiently. Whether in our homes, workplaces, or communities, organizing our responsibilities can lead to greater productivity and peace.</w:t>
      </w:r>
    </w:p>
    <w:p w14:paraId="6320CE64"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effective organization enhance your leadership skills in managing diverse responsibilities like Solomon's officials?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Solomon's structured leadership contributed to peace and prosperity in his kingdom?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Solomon's delegation of tasks to improve your own leadership efficiency? </w:t>
      </w:r>
    </w:p>
    <w:p w14:paraId="5A485260"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3DD10EF"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57FABDAC" w14:textId="77777777" w:rsidR="00B43A24" w:rsidRDefault="00B43A24" w:rsidP="00B43A24">
      <w:pPr>
        <w:spacing w:line="247" w:lineRule="auto"/>
        <w:rPr>
          <w:rFonts w:eastAsia="Times New Roman"/>
          <w:b/>
          <w:bCs/>
          <w:kern w:val="0"/>
          <w:sz w:val="21"/>
          <w:szCs w:val="21"/>
        </w:rPr>
      </w:pPr>
    </w:p>
    <w:p w14:paraId="7C9ABA1A" w14:textId="02DF9F9B"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Peace and Prosperity Go Hand in Hand</w:t>
      </w:r>
    </w:p>
    <w:p w14:paraId="56E2673D"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Under Solomon's rule, "Judah and Israel lived in safety, every man under his own vine and fig tree" (1 Kings 4:25). This peace and prosperity were a result of wise governance and God's favor. It serves as a reminder that when we live according to God's principles, we can experience peace and prosperity in our lives, knowing that He is our ultimate provider.</w:t>
      </w:r>
    </w:p>
    <w:p w14:paraId="469F694C"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cultivate peace in your life to enhance personal prosperity and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peace is essential for a community's prosperity and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peace and prosperity coexist in your relationships? </w:t>
      </w:r>
    </w:p>
    <w:p w14:paraId="6C977627"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Diverse Skills</w:t>
      </w:r>
    </w:p>
    <w:p w14:paraId="099CA571"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Solomon's court was filled with individuals of various skills and expertise, from scribes to priests to military leaders (1 Kings 4:2-6). This diversity highlights the importance of recognizing and valuing different talents and abilities. In our communities and churches, embracing diverse skills can lead to a more vibrant and effective body of Christ.</w:t>
      </w:r>
    </w:p>
    <w:p w14:paraId="5983897C"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diverse skills in a team enhance problem-solving and decision-making in your community or workplace?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Solomon valued a variety of skills in his administration, and how can we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and utilize diverse talents within your family or social group? </w:t>
      </w:r>
    </w:p>
    <w:p w14:paraId="6873FBE3"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94131B2"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1C31FCBA" w14:textId="77777777" w:rsidR="00B43A24" w:rsidRDefault="00B43A24" w:rsidP="00B43A24">
      <w:pPr>
        <w:spacing w:line="247" w:lineRule="auto"/>
        <w:rPr>
          <w:rFonts w:eastAsia="Times New Roman"/>
          <w:b/>
          <w:bCs/>
          <w:kern w:val="0"/>
          <w:sz w:val="21"/>
          <w:szCs w:val="21"/>
        </w:rPr>
      </w:pPr>
    </w:p>
    <w:p w14:paraId="263E450C" w14:textId="351C5D3F"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Value of Knowledge and Learning</w:t>
      </w:r>
    </w:p>
    <w:p w14:paraId="3DEB9F86"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 xml:space="preserve">Solomon's wisdom extended to his knowledge of nature and the world around him, as </w:t>
      </w:r>
      <w:proofErr w:type="gramStart"/>
      <w:r w:rsidRPr="00F6333B">
        <w:rPr>
          <w:rFonts w:eastAsia="Times New Roman"/>
          <w:kern w:val="0"/>
          <w:sz w:val="21"/>
          <w:szCs w:val="21"/>
        </w:rPr>
        <w:t>he</w:t>
      </w:r>
      <w:proofErr w:type="gramEnd"/>
      <w:r w:rsidRPr="00F6333B">
        <w:rPr>
          <w:rFonts w:eastAsia="Times New Roman"/>
          <w:kern w:val="0"/>
          <w:sz w:val="21"/>
          <w:szCs w:val="21"/>
        </w:rPr>
        <w:t xml:space="preserve"> spoke of "trees, from the cedar in Lebanon to the hyssop that grows out of the walls" (1 Kings 4:33). This encourages us to pursue knowledge and learning, not just for personal gain, but to better understand God's creation and to serve others more effectively.</w:t>
      </w:r>
    </w:p>
    <w:p w14:paraId="1C83F945" w14:textId="77777777" w:rsidR="00B43A24" w:rsidRDefault="00B43A24" w:rsidP="00B43A24">
      <w:pPr>
        <w:spacing w:line="247" w:lineRule="auto"/>
      </w:pPr>
      <w:r w:rsidRPr="00F6333B">
        <w:rPr>
          <w:rFonts w:eastAsia="Times New Roman"/>
          <w:kern w:val="0"/>
          <w:sz w:val="21"/>
          <w:szCs w:val="21"/>
        </w:rPr>
        <w:t>1. How can Solomon's pursuit of knowledge inspire your own approach to learning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valuing knowledge is crucial for effective leadership and decision-making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prioritize learning and wisdom in your personal growth?</w:t>
      </w:r>
    </w:p>
    <w:p w14:paraId="094A5579" w14:textId="085ABFFD"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Influence Extends Beyond Borders</w:t>
      </w:r>
    </w:p>
    <w:p w14:paraId="03BDA787"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Solomon's wisdom and fame spread to all the surrounding nations (1 Kings 4:31). This reminds us that our actions and character can have a far-reaching impact. As followers of Christ, we are called to be a light to the world, influencing others through our words and deeds, and pointing them to the ultimate source of wisdom and truth.</w:t>
      </w:r>
    </w:p>
    <w:p w14:paraId="1DD08BBC"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extend your influence beyond your immediate community like Solomon's wisdom reached other nations?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Solomon's influence was respected by foreign leaders, and how can you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positive impact is felt beyond your local environment? </w:t>
      </w:r>
    </w:p>
    <w:p w14:paraId="7A7DA5FD"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470888C"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0E099D22" w14:textId="77777777" w:rsidR="00B43A24" w:rsidRDefault="00B43A24" w:rsidP="00B43A24">
      <w:pPr>
        <w:spacing w:line="247" w:lineRule="auto"/>
        <w:rPr>
          <w:rFonts w:eastAsia="Times New Roman"/>
          <w:b/>
          <w:bCs/>
          <w:kern w:val="0"/>
          <w:sz w:val="21"/>
          <w:szCs w:val="21"/>
        </w:rPr>
      </w:pPr>
    </w:p>
    <w:p w14:paraId="648D6CC8" w14:textId="3C33106B"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Provision Comes from God</w:t>
      </w:r>
    </w:p>
    <w:p w14:paraId="20932B6B"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The daily provisions for Solomon's household were abundant, reflecting God's provision (1 Kings 4:22-23). This serves as a reminder that God is our provider, and we can trust Him to meet our needs. By relying on His provision, we can focus on serving Him and others without anxiety about our daily necessities.</w:t>
      </w:r>
    </w:p>
    <w:p w14:paraId="48F57DE3"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recognize and appreciate God's provision in your daily life like Solomon's kingdom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provision can impact your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rely on God's provision rather than your own resources? </w:t>
      </w:r>
    </w:p>
    <w:p w14:paraId="0CEB5B63"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Unity</w:t>
      </w:r>
    </w:p>
    <w:p w14:paraId="3C1DAA59"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The unity of Israel and Judah under Solomon's reign was a source of strength and stability (1 Kings 4:20). This teaches us the power of unity in our families, churches, and communities. When we work together in harmony, we can achieve great things for God's kingdom and reflect His love to the world.</w:t>
      </w:r>
    </w:p>
    <w:p w14:paraId="591CF9D0"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we apply Solomon's leadership to foster unity in our communities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was crucial for Solomon's successful reign and prosperity?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promote unity in your family or workplace like Solomon's officials did? </w:t>
      </w:r>
    </w:p>
    <w:p w14:paraId="58F51B43"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9F42503"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552F2F89" w14:textId="77777777" w:rsidR="00B43A24" w:rsidRDefault="00B43A24" w:rsidP="00B43A24">
      <w:pPr>
        <w:spacing w:line="247" w:lineRule="auto"/>
        <w:rPr>
          <w:rFonts w:eastAsia="Times New Roman"/>
          <w:b/>
          <w:bCs/>
          <w:kern w:val="0"/>
          <w:sz w:val="21"/>
          <w:szCs w:val="21"/>
        </w:rPr>
      </w:pPr>
    </w:p>
    <w:p w14:paraId="47A88677" w14:textId="363CCA71"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Role of Stewardship</w:t>
      </w:r>
    </w:p>
    <w:p w14:paraId="273B5E45"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Solomon's administration involved careful stewardship of resources, ensuring that the kingdom's needs were met (1 Kings 4:7-19). This highlights the importance of being good stewards of the resources God has entrusted to us, whether they be time, talents, or treasures. By managing them wisely, we honor God and contribute to His work.</w:t>
      </w:r>
    </w:p>
    <w:p w14:paraId="2B9C4B25"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we apply Solomon's delegation of responsibilities to our own roles in managing resources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effective stewardship is crucial for maintaining peace and prosperity in a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Solomon's leadership about balancing wisdom and resources in your daily life? </w:t>
      </w:r>
    </w:p>
    <w:p w14:paraId="25FB8842"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Legacy of Faithfulness</w:t>
      </w:r>
    </w:p>
    <w:p w14:paraId="3DA72032"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Solomon's wisdom and leadership left a lasting legacy that pointed to God's faithfulness. As we live our lives, we should strive to leave a legacy of faithfulness to God, impacting future generations. By living according to His Word and sharing His love, we can inspire others to seek Him and experience His grace.</w:t>
      </w:r>
    </w:p>
    <w:p w14:paraId="4F8AFE4C" w14:textId="77777777" w:rsidR="00B43A24" w:rsidRPr="001B37DC" w:rsidRDefault="00B43A24" w:rsidP="00B43A24">
      <w:pPr>
        <w:spacing w:line="247" w:lineRule="auto"/>
        <w:rPr>
          <w:rFonts w:eastAsia="Times New Roman"/>
          <w:kern w:val="0"/>
          <w:sz w:val="21"/>
          <w:szCs w:val="21"/>
        </w:rPr>
      </w:pPr>
      <w:r w:rsidRPr="00F6333B">
        <w:rPr>
          <w:rFonts w:eastAsia="Times New Roman"/>
          <w:kern w:val="0"/>
          <w:sz w:val="21"/>
          <w:szCs w:val="21"/>
        </w:rPr>
        <w:t>1. How can you ensure your daily actions contribute to a legacy of faithfulness like Solomon's wisdom?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prioritizing faithfulness in your personal and professional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maintaining a legacy of faithfulness matter in your community and family relationships?</w:t>
      </w:r>
      <w:r w:rsidRPr="001B37DC">
        <w:br w:type="page"/>
      </w:r>
    </w:p>
    <w:p w14:paraId="224A852D" w14:textId="77777777" w:rsidR="00B43A24" w:rsidRPr="00B43A24" w:rsidRDefault="00B43A24" w:rsidP="00B43A24">
      <w:pPr>
        <w:spacing w:line="247" w:lineRule="auto"/>
        <w:jc w:val="center"/>
        <w:outlineLvl w:val="0"/>
        <w:rPr>
          <w:rFonts w:eastAsia="Times New Roman"/>
          <w:b/>
          <w:bCs/>
          <w:kern w:val="36"/>
          <w:sz w:val="32"/>
          <w:szCs w:val="32"/>
        </w:rPr>
      </w:pPr>
      <w:r w:rsidRPr="00B43A24">
        <w:rPr>
          <w:rFonts w:eastAsia="Times New Roman"/>
          <w:b/>
          <w:bCs/>
          <w:kern w:val="36"/>
          <w:sz w:val="32"/>
          <w:szCs w:val="32"/>
        </w:rPr>
        <w:t>1 Kings 5 Teaching Points and Bible Study Questions</w:t>
      </w:r>
    </w:p>
    <w:p w14:paraId="1FE3C17A" w14:textId="30029EA0"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Power of Godly Alliances</w:t>
      </w:r>
    </w:p>
    <w:p w14:paraId="7F822CA6"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 xml:space="preserve">In 1 Kings 5, we see the fruitful alliance between King Solomon and King Hiram of </w:t>
      </w:r>
      <w:proofErr w:type="spellStart"/>
      <w:r w:rsidRPr="00F6333B">
        <w:rPr>
          <w:rFonts w:eastAsia="Times New Roman"/>
          <w:kern w:val="0"/>
          <w:sz w:val="21"/>
          <w:szCs w:val="21"/>
        </w:rPr>
        <w:t>Tyre</w:t>
      </w:r>
      <w:proofErr w:type="spellEnd"/>
      <w:r w:rsidRPr="00F6333B">
        <w:rPr>
          <w:rFonts w:eastAsia="Times New Roman"/>
          <w:kern w:val="0"/>
          <w:sz w:val="21"/>
          <w:szCs w:val="21"/>
        </w:rPr>
        <w:t>. This partnership was built on mutual respect and shared goals, demonstrating the power of godly alliances.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Hiram sent word to Solomon, saying: 'I have heard the message you sent me; I will do all you desire regarding the cedar and cypress timber'" (1 Kings 5:8). When we align ourselves with others who share our values and vision, we can achieve great things for God's kingdom.</w:t>
      </w:r>
    </w:p>
    <w:p w14:paraId="3FF7D983"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forming godly alliances impact your personal and spiritual growth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partnerships in achieving His purposes?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Solomon's alliance with Hiram for your own relationships? </w:t>
      </w:r>
    </w:p>
    <w:p w14:paraId="22603E26"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Wisdom in Leadership</w:t>
      </w:r>
    </w:p>
    <w:p w14:paraId="613CFD30"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Solomon's wisdom is evident as he organizes the construction of the temple. His ability to delegate and manage resources effectively is a testament to the importance of wisdom in leadership. "The LORD gave Solomon wisdom, just as He had promised him" (1 Kings 5:12). Seeking God's wisdom in our decisions can lead to successful outcomes and glorify Him in our endeavors.</w:t>
      </w:r>
    </w:p>
    <w:p w14:paraId="7BC9FBEA"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leaders today apply Solomon's wisdom in forming strategic partnerships for mutual benefit?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can modern leaders learn from Solomon about prioritizing long-term goals over short-term gains?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is it important for leaders to seek wisdom before making significant decisions, as Solomon did? </w:t>
      </w:r>
    </w:p>
    <w:p w14:paraId="71424E48"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8D6EF6C"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2BEB955F" w14:textId="77777777" w:rsidR="00B43A24" w:rsidRDefault="00B43A24" w:rsidP="00B43A24">
      <w:pPr>
        <w:spacing w:line="247" w:lineRule="auto"/>
        <w:rPr>
          <w:rFonts w:eastAsia="Times New Roman"/>
          <w:b/>
          <w:bCs/>
          <w:kern w:val="0"/>
          <w:sz w:val="21"/>
          <w:szCs w:val="21"/>
        </w:rPr>
      </w:pPr>
    </w:p>
    <w:p w14:paraId="0ED24C47" w14:textId="38ABA527"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Importance of Preparation</w:t>
      </w:r>
    </w:p>
    <w:p w14:paraId="34C4F478"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Before the first stone of the temple was laid, Solomon meticulously prepared by gathering materials and laborers. This teaches us the value of preparation in our own lives. "Solomon had seventy thousand porters and eighty thousand stonecutters in the mountains" (1 Kings 5:15). By preparing diligently, we can ensure that our efforts are built on a solid foundation.</w:t>
      </w:r>
    </w:p>
    <w:p w14:paraId="02E36DAC"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apply Solomon's preparation methods to achieve your personal or professional goals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thorough preparation is crucial before starting a significant project or task?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Solomon's planning that might improve your own decision-making process? </w:t>
      </w:r>
    </w:p>
    <w:p w14:paraId="69F31D4C"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Peace in Progress</w:t>
      </w:r>
    </w:p>
    <w:p w14:paraId="2EB7E732"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Solomon's reign was marked by peace, which allowed him to focus on building the temple. "But now the LORD my God has given me rest on every side, and there is no adversary or crisis" (1 Kings 5:4). Peace in our lives can create the space needed for growth and progress, enabling us to focus on fulfilling God's purposes.</w:t>
      </w:r>
    </w:p>
    <w:p w14:paraId="602D39EF"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maintaining peace in your community contribute to collective progress and development?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peace was essential for Solomon's successful temple construction?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foster peace in your personal relationships to achieve mutual goals? </w:t>
      </w:r>
    </w:p>
    <w:p w14:paraId="0B9EBB59"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531142D"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3190F755" w14:textId="77777777" w:rsidR="00B43A24" w:rsidRDefault="00B43A24" w:rsidP="00B43A24">
      <w:pPr>
        <w:spacing w:line="247" w:lineRule="auto"/>
        <w:rPr>
          <w:rFonts w:eastAsia="Times New Roman"/>
          <w:b/>
          <w:bCs/>
          <w:kern w:val="0"/>
          <w:sz w:val="21"/>
          <w:szCs w:val="21"/>
        </w:rPr>
      </w:pPr>
    </w:p>
    <w:p w14:paraId="42147EAF" w14:textId="66DFC4E2"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Significance of Worship</w:t>
      </w:r>
    </w:p>
    <w:p w14:paraId="274CD8E4"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The temple Solomon built was not just a physical structure; it was a place for worship and communion with God. This reminds us of the centrality of worship in our lives. "I intend, therefore, to build a house for the Name of the LORD my God" (1 Kings 5:5). Prioritizing worship helps us stay connected to God and aligned with His will.</w:t>
      </w:r>
    </w:p>
    <w:p w14:paraId="64B2C58A" w14:textId="77777777" w:rsidR="00B43A24" w:rsidRDefault="00B43A24" w:rsidP="00B43A24">
      <w:pPr>
        <w:spacing w:line="247" w:lineRule="auto"/>
      </w:pPr>
      <w:r w:rsidRPr="00F6333B">
        <w:rPr>
          <w:rFonts w:eastAsia="Times New Roman"/>
          <w:kern w:val="0"/>
          <w:sz w:val="21"/>
          <w:szCs w:val="21"/>
        </w:rPr>
        <w:t>1. How can building a place of worship deepen your personal relationship with God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Solomon prioritized the temple's construction, and how can we prioritize worship in our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your worship practices reflect genuine devotion and commitment to God?</w:t>
      </w:r>
    </w:p>
    <w:p w14:paraId="31D79DDE" w14:textId="3F48BE21"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Blessing of Generosity</w:t>
      </w:r>
    </w:p>
    <w:p w14:paraId="37D01940"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King Hiram's generous provision of materials for the temple highlights the blessing of generosity. "Hiram supplied Solomon with all the cedar and cypress timber he desired" (1 Kings 5:10). When we give generously, we reflect God's character and contribute to His work on earth.</w:t>
      </w:r>
    </w:p>
    <w:p w14:paraId="456590A7"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practice generosity in your community like Solomon did with Hiram?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generosity leads to stronger relationships, as seen between Solomon and Hiram?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generosity is a blessing to others, not a burden? </w:t>
      </w:r>
    </w:p>
    <w:p w14:paraId="7734FA41"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E33F044"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659EAC9E" w14:textId="77777777" w:rsidR="00B43A24" w:rsidRDefault="00B43A24" w:rsidP="00B43A24">
      <w:pPr>
        <w:spacing w:line="247" w:lineRule="auto"/>
        <w:rPr>
          <w:rFonts w:eastAsia="Times New Roman"/>
          <w:b/>
          <w:bCs/>
          <w:kern w:val="0"/>
          <w:sz w:val="21"/>
          <w:szCs w:val="21"/>
        </w:rPr>
      </w:pPr>
    </w:p>
    <w:p w14:paraId="646B3FCA" w14:textId="7995099C"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Value of Skilled Labor</w:t>
      </w:r>
    </w:p>
    <w:p w14:paraId="017B2285"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Solomon's project required skilled laborers, emphasizing the value of expertise and craftsmanship. "Solomon had seventy thousand porters and eighty thousand stonecutters in the mountains" (1 Kings 5:15). Our unique skills and talents are gifts from God, meant to be used for His glory and the benefit of others.</w:t>
      </w:r>
    </w:p>
    <w:p w14:paraId="6BE7FEA3"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recognizing skilled labor in your community enhance the quality of your projects or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valuing skilled workers is important for achieving successful outcomes in any endeavor?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and appreciate skilled laborers in your daily life or workplace? </w:t>
      </w:r>
    </w:p>
    <w:p w14:paraId="3E20A781"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a Shared Vision</w:t>
      </w:r>
    </w:p>
    <w:p w14:paraId="05C6E1A6"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Solomon and Hiram shared a vision for the temple, which united their efforts and resources.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Hiram sent word to Solomon, saying: 'I have heard the message you sent me; I will do all you desire regarding the cedar and cypress timber'" (1 Kings 5:8). A shared vision can inspire collaboration and drive us toward common goals.</w:t>
      </w:r>
    </w:p>
    <w:p w14:paraId="39CB525B"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a shared vision strengthen relationships and collaboration in your community or workplace?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aligning your goals with others who share your vision?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having a common purpose enhance the effectiveness of a team or group effort? </w:t>
      </w:r>
    </w:p>
    <w:p w14:paraId="26BF43C8"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F6EE1FC"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3A290C01" w14:textId="77777777" w:rsidR="00B43A24" w:rsidRDefault="00B43A24" w:rsidP="00B43A24">
      <w:pPr>
        <w:spacing w:line="247" w:lineRule="auto"/>
        <w:rPr>
          <w:rFonts w:eastAsia="Times New Roman"/>
          <w:b/>
          <w:bCs/>
          <w:kern w:val="0"/>
          <w:sz w:val="21"/>
          <w:szCs w:val="21"/>
        </w:rPr>
      </w:pPr>
    </w:p>
    <w:p w14:paraId="4823379D" w14:textId="0BE06255"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Legacy of Obedience</w:t>
      </w:r>
    </w:p>
    <w:p w14:paraId="0A19519D"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Solomon's obedience to God's command to build the temple left a lasting legacy. "I intend, therefore, to build a house for the Name of the LORD my God, as the LORD told my father David" (1 Kings 5:5). Our obedience to God's instructions can have a profound impact, influencing future generations and advancing His kingdom.</w:t>
      </w:r>
    </w:p>
    <w:p w14:paraId="085CA3C5"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Solomon's obedience in building the temple inspire your own acts of faithfulness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plans can impact future generations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Solomon's legacy to ensure your actions align with God's purpose? </w:t>
      </w:r>
    </w:p>
    <w:p w14:paraId="650364BA"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Promises</w:t>
      </w:r>
    </w:p>
    <w:p w14:paraId="4E3C1B32"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Throughout the chapter, we see the fulfillment of God's promises to Solomon. "The LORD gave Solomon wisdom, just as He had promised him" (1 Kings 5:12). Trusting in God's promises provides us with assurance and confidence as we navigate life's challenges, knowing that He is faithful to His word.</w:t>
      </w:r>
    </w:p>
    <w:p w14:paraId="72EC2F05" w14:textId="77777777" w:rsidR="00B43A24" w:rsidRPr="001B37DC" w:rsidRDefault="00B43A24" w:rsidP="00B43A24">
      <w:pPr>
        <w:spacing w:line="247" w:lineRule="auto"/>
        <w:rPr>
          <w:rFonts w:eastAsia="Times New Roman"/>
          <w:kern w:val="0"/>
          <w:sz w:val="21"/>
          <w:szCs w:val="21"/>
        </w:rPr>
      </w:pPr>
      <w:r w:rsidRPr="00F6333B">
        <w:rPr>
          <w:rFonts w:eastAsia="Times New Roman"/>
          <w:kern w:val="0"/>
          <w:sz w:val="21"/>
          <w:szCs w:val="21"/>
        </w:rPr>
        <w:t>1. How can you trust God's promises when facing challenges like Solomon did in building the temple?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relying on God's assurances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believing in God's promises influence your decisions and actions today?</w:t>
      </w:r>
      <w:r w:rsidRPr="001B37DC">
        <w:br w:type="page"/>
      </w:r>
    </w:p>
    <w:p w14:paraId="69D4B532" w14:textId="77777777" w:rsidR="00B43A24" w:rsidRPr="00B43A24" w:rsidRDefault="00B43A24" w:rsidP="00B43A24">
      <w:pPr>
        <w:spacing w:line="247" w:lineRule="auto"/>
        <w:jc w:val="center"/>
        <w:outlineLvl w:val="0"/>
        <w:rPr>
          <w:rFonts w:eastAsia="Times New Roman"/>
          <w:b/>
          <w:bCs/>
          <w:kern w:val="36"/>
          <w:sz w:val="32"/>
          <w:szCs w:val="32"/>
        </w:rPr>
      </w:pPr>
      <w:r w:rsidRPr="00B43A24">
        <w:rPr>
          <w:rFonts w:eastAsia="Times New Roman"/>
          <w:b/>
          <w:bCs/>
          <w:kern w:val="36"/>
          <w:sz w:val="32"/>
          <w:szCs w:val="32"/>
        </w:rPr>
        <w:t>1 Kings 6 Teaching Points and Bible Study Questions</w:t>
      </w:r>
    </w:p>
    <w:p w14:paraId="20382C0A" w14:textId="53BE53E2"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Importance of Obedience to God’s Instructions</w:t>
      </w:r>
    </w:p>
    <w:p w14:paraId="25FE2C30"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In 1 Kings 6, we see Solomon meticulously following the instructions given by God for building the temple. This teaches us the importance of obedience in our own lives. As it is written, "If you love Me, you will keep My commandments" (John 14:15). Obedience is not just about following rules; it's about expressing our love and reverence for God.</w:t>
      </w:r>
    </w:p>
    <w:p w14:paraId="22F1FBE4"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ensure you follow God's instructions in your daily life like Solomon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detailed instructions is crucial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God's guidance over personal preferences? </w:t>
      </w:r>
    </w:p>
    <w:p w14:paraId="38591420"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Beauty of God’s Dwelling Place</w:t>
      </w:r>
    </w:p>
    <w:p w14:paraId="4C65CF3D"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The detailed description of the temple’s construction highlights the beauty and splendor of God’s dwelling place. This reminds us that our bodies are temples of the Holy Spirit (1 Corinthians 6:19), and we should strive to keep them pure and honorable, reflecting the glory of God in our daily lives.</w:t>
      </w:r>
    </w:p>
    <w:p w14:paraId="78CC392A"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reflect the beauty of God's dwelling place in your personal living space?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beauty and craftsmanship in places of worship?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create a sacred and beautiful space for spiritual reflection in your home? </w:t>
      </w:r>
    </w:p>
    <w:p w14:paraId="1EA16BD7"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6991F31"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7D58F82D" w14:textId="77777777" w:rsidR="00B43A24" w:rsidRDefault="00B43A24" w:rsidP="00B43A24">
      <w:pPr>
        <w:spacing w:line="247" w:lineRule="auto"/>
        <w:rPr>
          <w:rFonts w:eastAsia="Times New Roman"/>
          <w:b/>
          <w:bCs/>
          <w:kern w:val="0"/>
          <w:sz w:val="21"/>
          <w:szCs w:val="21"/>
        </w:rPr>
      </w:pPr>
    </w:p>
    <w:p w14:paraId="4DB9F093" w14:textId="2B4E7E88"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Significance of God’s Timing</w:t>
      </w:r>
    </w:p>
    <w:p w14:paraId="714F1C07"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Solomon began building the temple in the fourth year of his reign, showing us that God’s timing is perfect. "For everything there is a season, and a time for every purpose under heaven" (Ecclesiastes 3:1). Trusting in God’s timing can bring peace and assurance, knowing that He orchestrates everything for His divine purpose.</w:t>
      </w:r>
    </w:p>
    <w:p w14:paraId="02F33694"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discern God's timing in your personal projects or goals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timing was crucial in Solomon's temple construction?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timing in 1 Kings 6 for your life's decisions? </w:t>
      </w:r>
    </w:p>
    <w:p w14:paraId="47816CF5"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Unity in Purpose</w:t>
      </w:r>
    </w:p>
    <w:p w14:paraId="4B3DDEC1"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The construction of the temple required the cooperation of many skilled workers, all united in purpose. This unity is a powerful reminder of the strength found in working together for God’s glory. "For where two or three gather together in My name, there am I with them" (Matthew 18:20). Unity in the body of Christ can accomplish great things.</w:t>
      </w:r>
    </w:p>
    <w:p w14:paraId="1F97643D"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unity in purpose enhance the effectiveness of your community projects or group initiatives?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shared goals are crucial for achieving success in collaborative efforts?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a sense of unity and shared purpose in your team or family? </w:t>
      </w:r>
    </w:p>
    <w:p w14:paraId="005AFDA6"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11F4A60"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703C433F" w14:textId="77777777" w:rsidR="00B43A24" w:rsidRDefault="00B43A24" w:rsidP="00B43A24">
      <w:pPr>
        <w:spacing w:line="247" w:lineRule="auto"/>
        <w:rPr>
          <w:rFonts w:eastAsia="Times New Roman"/>
          <w:b/>
          <w:bCs/>
          <w:kern w:val="0"/>
          <w:sz w:val="21"/>
          <w:szCs w:val="21"/>
        </w:rPr>
      </w:pPr>
    </w:p>
    <w:p w14:paraId="0DED2EA3" w14:textId="68751F3D"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Role of Wisdom in Leadership</w:t>
      </w:r>
    </w:p>
    <w:p w14:paraId="5F22D8B6"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Solomon’s wisdom, granted by God, was crucial in the successful completion of the temple. This underscores the importance of seeking divine wisdom in our leadership roles. "If any of you lacks wisdom, let him ask of God, who gives generously to all without reproach, and it will be given to him" (James 1:5).</w:t>
      </w:r>
    </w:p>
    <w:p w14:paraId="66859CC4" w14:textId="77777777" w:rsidR="00B43A24" w:rsidRDefault="00B43A24" w:rsidP="00B43A24">
      <w:pPr>
        <w:spacing w:line="247" w:lineRule="auto"/>
      </w:pPr>
      <w:r w:rsidRPr="00F6333B">
        <w:rPr>
          <w:rFonts w:eastAsia="Times New Roman"/>
          <w:kern w:val="0"/>
          <w:sz w:val="21"/>
          <w:szCs w:val="21"/>
        </w:rPr>
        <w:t>1. How can leaders today apply Solomon's wisdom in decision-making and problem-solving within their communities?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is crucial for maintaining integrity and trust in leadership roles?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modern leaders learn from Solomon's approach to balancing spiritual and practical responsibilities?</w:t>
      </w:r>
    </w:p>
    <w:p w14:paraId="052BF5E6" w14:textId="1013E6B0"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Preparation and Planning</w:t>
      </w:r>
    </w:p>
    <w:p w14:paraId="02852A89"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The detailed planning and preparation that went into the temple’s construction teach us the value of being prepared. "Commit your works to the LORD, and your plans will be achieved" (Proverbs 16:3). Thoughtful planning, aligned with God’s will, leads to success and fulfillment.</w:t>
      </w:r>
    </w:p>
    <w:p w14:paraId="49BD832A"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apply Solomon's detailed planning to your personal or professional projects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preparation was crucial for Solomon's success in building the temple?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Solomon's approach to planning that might improve your daily routines? </w:t>
      </w:r>
    </w:p>
    <w:p w14:paraId="47F3E5E1"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EAA935C"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471441E4" w14:textId="77777777" w:rsidR="00B43A24" w:rsidRDefault="00B43A24" w:rsidP="00B43A24">
      <w:pPr>
        <w:spacing w:line="247" w:lineRule="auto"/>
        <w:rPr>
          <w:rFonts w:eastAsia="Times New Roman"/>
          <w:b/>
          <w:bCs/>
          <w:kern w:val="0"/>
          <w:sz w:val="21"/>
          <w:szCs w:val="21"/>
        </w:rPr>
      </w:pPr>
    </w:p>
    <w:p w14:paraId="065DC159" w14:textId="00E40804"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Holiness of God’s Presence</w:t>
      </w:r>
    </w:p>
    <w:p w14:paraId="55CF2AB4"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The temple was built as a holy place for God’s presence to dwell among His people. This reminds us of the holiness of God and the reverence we should have in His presence. "Be holy, because I am holy" (1 Peter 1:16). Our lives should reflect this holiness in all we do.</w:t>
      </w:r>
    </w:p>
    <w:p w14:paraId="07A61E26"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create a sacred space in your life to honor God's presence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detailed instructions for His dwelling place, and how can this apply 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actions reflect the holiness of God's presence in your community? </w:t>
      </w:r>
    </w:p>
    <w:p w14:paraId="0ADF5AB8"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Sacrifice</w:t>
      </w:r>
    </w:p>
    <w:p w14:paraId="35A80030"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The temple was a place of sacrifice, pointing to the ultimate sacrifice of Jesus Christ. This highlights the importance of living sacrificially for others, as Christ did for us. "Greater love has no one than this, that he lay down his life for his friends" (John 15:13).</w:t>
      </w:r>
    </w:p>
    <w:p w14:paraId="091C05E3"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the sacrifices made during the temple's construction inspire your personal sacrifices for spiritual growth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sacrifices were central to the temple, and how can this shape your daily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Solomon's dedication to the temple that applies to your commitment to personal goals? </w:t>
      </w:r>
    </w:p>
    <w:p w14:paraId="38ED6C4A"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0A8FAFC"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55E675DE" w14:textId="77777777" w:rsidR="00B43A24" w:rsidRDefault="00B43A24" w:rsidP="00B43A24">
      <w:pPr>
        <w:spacing w:line="247" w:lineRule="auto"/>
        <w:rPr>
          <w:rFonts w:eastAsia="Times New Roman"/>
          <w:b/>
          <w:bCs/>
          <w:kern w:val="0"/>
          <w:sz w:val="21"/>
          <w:szCs w:val="21"/>
        </w:rPr>
      </w:pPr>
    </w:p>
    <w:p w14:paraId="131A7DC8" w14:textId="3DB14D12"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Assurance of God’s Promises</w:t>
      </w:r>
    </w:p>
    <w:p w14:paraId="7A580A7D"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God promised Solomon that His presence would dwell in the temple if Solomon followed His decrees. This assurance of God’s promises is a reminder that He is faithful to His word. "For no matter how many promises God has made, they are 'Yes' in Christ" (2 Corinthians 1:20).</w:t>
      </w:r>
    </w:p>
    <w:p w14:paraId="1E975D64"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building your life on God's promises provide assurance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promises are crucial for maintaining faith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promises daily? </w:t>
      </w:r>
    </w:p>
    <w:p w14:paraId="2FE68219"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Legacy of Faithfulness</w:t>
      </w:r>
    </w:p>
    <w:p w14:paraId="3919B879"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Solomon’s dedication to building the temple left a lasting legacy of faithfulness. This encourages us to consider the legacy we are leaving behind. "Well done, good and faithful servant" (Matthew 25:21). Our faithfulness to God’s calling can inspire future generations to walk in His ways.</w:t>
      </w:r>
    </w:p>
    <w:p w14:paraId="2AC6C70F" w14:textId="77777777" w:rsidR="00B43A24" w:rsidRPr="001B37DC" w:rsidRDefault="00B43A24" w:rsidP="00B43A24">
      <w:pPr>
        <w:spacing w:line="247" w:lineRule="auto"/>
        <w:rPr>
          <w:rFonts w:eastAsia="Times New Roman"/>
          <w:kern w:val="0"/>
          <w:sz w:val="21"/>
          <w:szCs w:val="21"/>
        </w:rPr>
      </w:pPr>
      <w:r w:rsidRPr="00F6333B">
        <w:rPr>
          <w:rFonts w:eastAsia="Times New Roman"/>
          <w:kern w:val="0"/>
          <w:sz w:val="21"/>
          <w:szCs w:val="21"/>
        </w:rPr>
        <w:t>1. How can you ensure your actions today contribute to a lasting legacy of faithfulness?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future generations learn from your commitment to faithfulness?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maintaining faithfulness in small tasks impact your overall spiritual legacy?</w:t>
      </w:r>
      <w:r w:rsidRPr="001B37DC">
        <w:br w:type="page"/>
      </w:r>
    </w:p>
    <w:p w14:paraId="26CF60C5" w14:textId="77777777" w:rsidR="00B43A24" w:rsidRPr="00B43A24" w:rsidRDefault="00B43A24" w:rsidP="00B43A24">
      <w:pPr>
        <w:spacing w:line="247" w:lineRule="auto"/>
        <w:jc w:val="center"/>
        <w:outlineLvl w:val="0"/>
        <w:rPr>
          <w:rFonts w:eastAsia="Times New Roman"/>
          <w:b/>
          <w:bCs/>
          <w:kern w:val="36"/>
          <w:sz w:val="32"/>
          <w:szCs w:val="32"/>
        </w:rPr>
      </w:pPr>
      <w:r w:rsidRPr="00B43A24">
        <w:rPr>
          <w:rFonts w:eastAsia="Times New Roman"/>
          <w:b/>
          <w:bCs/>
          <w:kern w:val="36"/>
          <w:sz w:val="32"/>
          <w:szCs w:val="32"/>
        </w:rPr>
        <w:t>1 Kings 7 Teaching Points and Bible Study Questions</w:t>
      </w:r>
    </w:p>
    <w:p w14:paraId="7CC022A1" w14:textId="0544A6AF"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Importance of Skilled Craftsmanship</w:t>
      </w:r>
    </w:p>
    <w:p w14:paraId="71FD7C1D"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 xml:space="preserve">In 1 Kings 7, we see the construction of Solomon's palace and the temple furnishings, highlighting the value of skilled craftsmanship. Hiram of </w:t>
      </w:r>
      <w:proofErr w:type="spellStart"/>
      <w:r w:rsidRPr="00F6333B">
        <w:rPr>
          <w:rFonts w:eastAsia="Times New Roman"/>
          <w:kern w:val="0"/>
          <w:sz w:val="21"/>
          <w:szCs w:val="21"/>
        </w:rPr>
        <w:t>Tyre</w:t>
      </w:r>
      <w:proofErr w:type="spellEnd"/>
      <w:r w:rsidRPr="00F6333B">
        <w:rPr>
          <w:rFonts w:eastAsia="Times New Roman"/>
          <w:kern w:val="0"/>
          <w:sz w:val="21"/>
          <w:szCs w:val="21"/>
        </w:rPr>
        <w:t>, a man filled with wisdom and understanding, was brought in to create intricate bronze works. This reminds us that God values our talents and skills, and we should use them to glorify Him. As Colossians 3:23 says, "Whatever you do, work at it with your whole being, for the Lord and not for men."</w:t>
      </w:r>
    </w:p>
    <w:p w14:paraId="248F47AB"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skilled craftsmanship in your work reflect your dedication and faith in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excellence and skill in the work we do?</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Hiram's craftsmanship to improve your own skills and talents? </w:t>
      </w:r>
    </w:p>
    <w:p w14:paraId="27BD2A96"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Beauty of Order and Design</w:t>
      </w:r>
    </w:p>
    <w:p w14:paraId="1F179090"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The detailed descriptions of the temple's construction emphasize the beauty of order and design. From the pillars to the sea of cast metal, everything was meticulously planned. This reflects God's nature as a God of order, as seen in 1 Corinthians 14:33: "For God is not a God of disorder, but of peace." Our lives, too, should reflect this divine order.</w:t>
      </w:r>
    </w:p>
    <w:p w14:paraId="6611B682"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incorporate order and design into your daily routines to enhance productivity and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beauty and order in creation, and how can this inspire your work?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temple's design to improve organization in your personal or professional life? </w:t>
      </w:r>
    </w:p>
    <w:p w14:paraId="6C1FC485"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BF6922B"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10D53A6F" w14:textId="77777777" w:rsidR="00B43A24" w:rsidRDefault="00B43A24" w:rsidP="00B43A24">
      <w:pPr>
        <w:spacing w:line="247" w:lineRule="auto"/>
        <w:rPr>
          <w:rFonts w:eastAsia="Times New Roman"/>
          <w:b/>
          <w:bCs/>
          <w:kern w:val="0"/>
          <w:sz w:val="21"/>
          <w:szCs w:val="21"/>
        </w:rPr>
      </w:pPr>
    </w:p>
    <w:p w14:paraId="50937D08" w14:textId="6D527EBE"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Significance of Dedication</w:t>
      </w:r>
    </w:p>
    <w:p w14:paraId="453073A6"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Solomon's dedication to building the temple shows us the importance of dedicating our efforts to God. The temple was not just a building; it was a place for God's presence. Similarly, our lives should be dedicated to serving Him, as Romans 12:1 encourages us to "offer your bodies as living sacrifices, holy and pleasing to God."</w:t>
      </w:r>
    </w:p>
    <w:p w14:paraId="6ED175AD"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dedicate your skills and resources to serve your community like Solomon did with the temple?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dedication is important in achieving long-term goals in your personal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Solomon's dedication to enhance your commitment to personal or spiritual projects? </w:t>
      </w:r>
    </w:p>
    <w:p w14:paraId="749C6DE6"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Community in God's Work</w:t>
      </w:r>
    </w:p>
    <w:p w14:paraId="3030FABB"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The construction of the temple was a community effort, involving many skilled workers and resources. This teaches us the value of community in accomplishing God's work. As Hebrews 10:24-25 reminds us, "And let us consider how to spur one another on to love and good deeds. Let us not neglect meeting together, as some have made a habit, but let us encourage one another."</w:t>
      </w:r>
    </w:p>
    <w:p w14:paraId="620F9A3E"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contribute your skills to support your community in fulfilling God's work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collaboration was essential in building Solomon's temple, and how does it apply now?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temple builders about working together towards a common spiritual goal? </w:t>
      </w:r>
    </w:p>
    <w:p w14:paraId="399F6A48"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A33BBA2"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285D8E02" w14:textId="77777777" w:rsidR="00B43A24" w:rsidRDefault="00B43A24" w:rsidP="00B43A24">
      <w:pPr>
        <w:spacing w:line="247" w:lineRule="auto"/>
        <w:rPr>
          <w:rFonts w:eastAsia="Times New Roman"/>
          <w:b/>
          <w:bCs/>
          <w:kern w:val="0"/>
          <w:sz w:val="21"/>
          <w:szCs w:val="21"/>
        </w:rPr>
      </w:pPr>
    </w:p>
    <w:p w14:paraId="0B9D3337" w14:textId="2DB2330F"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Power of God's Provision</w:t>
      </w:r>
    </w:p>
    <w:p w14:paraId="28C26DAB"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The resources for the temple's construction were abundant, demonstrating God's provision. When we are aligned with His will, He provides for our needs. Philippians 4:19 assures us, "And my God will supply all your needs according to His glorious riches in Christ Jesus."</w:t>
      </w:r>
    </w:p>
    <w:p w14:paraId="0D34AB15" w14:textId="77777777" w:rsidR="00B43A24" w:rsidRDefault="00B43A24" w:rsidP="00B43A24">
      <w:pPr>
        <w:spacing w:line="247" w:lineRule="auto"/>
      </w:pPr>
      <w:r w:rsidRPr="00F6333B">
        <w:rPr>
          <w:rFonts w:eastAsia="Times New Roman"/>
          <w:kern w:val="0"/>
          <w:sz w:val="21"/>
          <w:szCs w:val="21"/>
        </w:rPr>
        <w:t>1. How can you recognize and appreciate God's provision in your daily life like Solomon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provision was essential for Solomon's temple construction, and how does it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 are using God's provisions wisely in your personal projects?</w:t>
      </w:r>
    </w:p>
    <w:p w14:paraId="0A22F17C" w14:textId="357CBB92"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Symbolism of the Temple's Furnishings</w:t>
      </w:r>
    </w:p>
    <w:p w14:paraId="7996E0AF"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Each piece of the temple's furnishings had symbolic meaning, pointing to deeper spiritual truths. For instance, the bronze sea represented purification. This reminds us of the importance of understanding the spiritual significance behind God's instructions, as 2 Timothy 3:16 states, "All Scripture is God-breathed and is useful for instruction, for conviction, for correction, and for training in righteousness."</w:t>
      </w:r>
    </w:p>
    <w:p w14:paraId="2C369415"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the temple's furnishings inspire you to create sacred spaces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specific materials were chosen for the temple's furnishings, and how can this influence your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temple's design about prioritizing beauty and function in your environment? </w:t>
      </w:r>
    </w:p>
    <w:p w14:paraId="1DDEA9C9"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759FC4B"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7F2F88B0" w14:textId="77777777" w:rsidR="00B43A24" w:rsidRDefault="00B43A24" w:rsidP="00B43A24">
      <w:pPr>
        <w:spacing w:line="247" w:lineRule="auto"/>
        <w:rPr>
          <w:rFonts w:eastAsia="Times New Roman"/>
          <w:b/>
          <w:bCs/>
          <w:kern w:val="0"/>
          <w:sz w:val="21"/>
          <w:szCs w:val="21"/>
        </w:rPr>
      </w:pPr>
    </w:p>
    <w:p w14:paraId="44DBC2DE" w14:textId="6230A4CF"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Legacy of Faithful Leadership</w:t>
      </w:r>
    </w:p>
    <w:p w14:paraId="3DCFA54D"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Solomon's leadership in building the temple left a lasting legacy. It shows us that faithful leadership can have a profound impact on future generations. As Proverbs 13:22 says, "A good man leaves an inheritance to his children's children."</w:t>
      </w:r>
    </w:p>
    <w:p w14:paraId="62054EF7"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ensure your leadership leaves a lasting legacy of faithfulness like Solomon's temple construction?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through your leadership that reflects God's priorities and values?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faithful leadership require attention to detail, as seen in Solomon's temple furnishings? </w:t>
      </w:r>
    </w:p>
    <w:p w14:paraId="00B34B53"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Necessity of Obedience</w:t>
      </w:r>
    </w:p>
    <w:p w14:paraId="795D70B6"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The construction of the temple followed God's specific instructions, highlighting the necessity of obedience. Obedience to God brings blessings and fulfillment, as seen in Deuteronomy 28:1: "If you fully obey the LORD your God and carefully follow all His commands I give you today, the LORD your God will set you high above all the nations of the earth."</w:t>
      </w:r>
    </w:p>
    <w:p w14:paraId="10B9F3DA"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apply the importance of obedience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crucial in maintaining a strong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Solomon's actions about the consequences of obedience or disobedience? </w:t>
      </w:r>
    </w:p>
    <w:p w14:paraId="3DF7CC34"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D73CB64"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5A2D283A" w14:textId="77777777" w:rsidR="00B43A24" w:rsidRDefault="00B43A24" w:rsidP="00B43A24">
      <w:pPr>
        <w:spacing w:line="247" w:lineRule="auto"/>
        <w:rPr>
          <w:rFonts w:eastAsia="Times New Roman"/>
          <w:b/>
          <w:bCs/>
          <w:kern w:val="0"/>
          <w:sz w:val="21"/>
          <w:szCs w:val="21"/>
        </w:rPr>
      </w:pPr>
    </w:p>
    <w:p w14:paraId="48CCA944" w14:textId="6E4EA56D"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Reflection of God's Glory</w:t>
      </w:r>
    </w:p>
    <w:p w14:paraId="6E8682F2"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The temple was a reflection of God's glory, with its grandeur and beauty. Our lives, too, should reflect His glory in all we do. As Matthew 5:16 encourages, "In the same way, let your light shine before others, that they may see your good deeds and glorify your Father in heaven."</w:t>
      </w:r>
    </w:p>
    <w:p w14:paraId="395A77AC"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the temple's craftsmanship inspire you to reflect God's glory in your daily work?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attention to detail in worship spaces matters for reflecting God's glory?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home reflects God's glory like Solomon's temple? </w:t>
      </w:r>
    </w:p>
    <w:p w14:paraId="5EADE1C4"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Eternal Perspective</w:t>
      </w:r>
    </w:p>
    <w:p w14:paraId="4FBB05B4"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While the temple was a magnificent structure, it was ultimately a temporary dwelling. This reminds us to keep an eternal perspective, focusing on the things of heaven rather than the temporary things of earth. As 2 Corinthians 4:18 advises, "So we fix our eyes not on what is seen, but on what is unseen, since what is seen is temporary, but what is unseen is eternal."</w:t>
      </w:r>
    </w:p>
    <w:p w14:paraId="54D69AA3" w14:textId="77777777" w:rsidR="00B43A24" w:rsidRPr="001B37DC" w:rsidRDefault="00B43A24" w:rsidP="00B43A24">
      <w:pPr>
        <w:spacing w:line="247" w:lineRule="auto"/>
        <w:rPr>
          <w:rFonts w:eastAsia="Times New Roman"/>
          <w:kern w:val="0"/>
          <w:sz w:val="21"/>
          <w:szCs w:val="21"/>
        </w:rPr>
      </w:pPr>
      <w:r w:rsidRPr="00F6333B">
        <w:rPr>
          <w:rFonts w:eastAsia="Times New Roman"/>
          <w:kern w:val="0"/>
          <w:sz w:val="21"/>
          <w:szCs w:val="21"/>
        </w:rPr>
        <w:t>1. How can the detailed craftsmanship in Solomon's temple inspire you to focus on eternal values in daily tasks?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build in your life that reflects an eternal perspective like Solomon's temple?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prioritizing eternal significance over temporary achievements matter in your personal and spiritual growth?</w:t>
      </w:r>
      <w:r w:rsidRPr="001B37DC">
        <w:br w:type="page"/>
      </w:r>
    </w:p>
    <w:p w14:paraId="47F74DA9" w14:textId="77777777" w:rsidR="00B43A24" w:rsidRPr="00B43A24" w:rsidRDefault="00B43A24" w:rsidP="00B43A24">
      <w:pPr>
        <w:spacing w:line="247" w:lineRule="auto"/>
        <w:jc w:val="center"/>
        <w:outlineLvl w:val="0"/>
        <w:rPr>
          <w:rFonts w:eastAsia="Times New Roman"/>
          <w:b/>
          <w:bCs/>
          <w:kern w:val="36"/>
          <w:sz w:val="32"/>
          <w:szCs w:val="32"/>
        </w:rPr>
      </w:pPr>
      <w:r w:rsidRPr="00B43A24">
        <w:rPr>
          <w:rFonts w:eastAsia="Times New Roman"/>
          <w:b/>
          <w:bCs/>
          <w:kern w:val="36"/>
          <w:sz w:val="32"/>
          <w:szCs w:val="32"/>
        </w:rPr>
        <w:t>1 Kings 8 Teaching Points and Bible Study Questions</w:t>
      </w:r>
    </w:p>
    <w:p w14:paraId="756B1C31" w14:textId="116D2CFD"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Power of Prayer and Dedication</w:t>
      </w:r>
    </w:p>
    <w:p w14:paraId="29256ECD"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In 1 Kings 8, we witness Solomon's heartfelt prayer as he dedicates the temple to the Lord. This chapter reminds us of the power of prayer and the importance of dedicating our lives and endeavors to God. Solomon's prayer is a model of humility and reverence, showing us that when we seek God earnestly, He listens. As Solomon prayed, "May Your eyes be open toward this temple night and day" (1 Kings 8:29), we too can trust that God is attentive to our prayers.</w:t>
      </w:r>
    </w:p>
    <w:p w14:paraId="1C1870A3"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Solomon's dedication prayer inspire your personal prayer life and commitment to God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through prayer and dedication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dedicating spaces or moments to God enhance your spiritual focus and growth? </w:t>
      </w:r>
    </w:p>
    <w:p w14:paraId="70A5DF99"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Faithfulness to His Promises</w:t>
      </w:r>
    </w:p>
    <w:p w14:paraId="267FEE3D"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Solomon's temple dedication is a testament to God's unwavering faithfulness. The completion of the temple fulfilled the promise God made to David, Solomon's father. "The LORD has kept the promise He made" (1 Kings 8:20). This reminds us that God is true to His word, and we can rely on His promises in our own lives, knowing that He will never fail us.</w:t>
      </w:r>
    </w:p>
    <w:p w14:paraId="14E3652B"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trust God's promises in your life when facing uncertainty or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faithfulness from Solomon's dedication of the temple?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remembering God's past faithfulness help you remain hopeful in difficult times? </w:t>
      </w:r>
    </w:p>
    <w:p w14:paraId="1BFD5CC5"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9414254"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4E1966C0" w14:textId="77777777" w:rsidR="00B43A24" w:rsidRDefault="00B43A24" w:rsidP="00B43A24">
      <w:pPr>
        <w:spacing w:line="247" w:lineRule="auto"/>
        <w:rPr>
          <w:rFonts w:eastAsia="Times New Roman"/>
          <w:b/>
          <w:bCs/>
          <w:kern w:val="0"/>
          <w:sz w:val="21"/>
          <w:szCs w:val="21"/>
        </w:rPr>
      </w:pPr>
    </w:p>
    <w:p w14:paraId="72ACCF47" w14:textId="079A8628"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Importance of Community Worship</w:t>
      </w:r>
    </w:p>
    <w:p w14:paraId="6A98BA85"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The gathering of Israel for the temple dedication highlights the significance of communal worship. Solomon assembled the elders and leaders, and the entire nation came together to honor God. This unity in worship is a powerful reminder that we are called to gather as a community of believers, encouraging one another and glorifying God together.</w:t>
      </w:r>
    </w:p>
    <w:p w14:paraId="00387788"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participating in community worship strengthen your personal faith journey and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worship was significant for the Israelites, and how is it relevant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more meaningful participation in your community's worship gatherings? </w:t>
      </w:r>
    </w:p>
    <w:p w14:paraId="114E4F83"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Holiness of God's Dwelling Place</w:t>
      </w:r>
    </w:p>
    <w:p w14:paraId="044D036D"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The temple was a sacred space, set apart for God's presence. Solomon acknowledged this by saying, "The heavens, even the highest heaven, cannot contain You. How much less this temple I have built!" (1 Kings 8:27). This teaches us to approach God with reverence and awe, recognizing the holiness of His presence in our lives and in our places of worship.</w:t>
      </w:r>
    </w:p>
    <w:p w14:paraId="19891C3C"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create a sense of holiness in your personal space to honor God's presence?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the holiness of God's dwelling place is important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community respects and upholds the sanctity of worship spaces? </w:t>
      </w:r>
    </w:p>
    <w:p w14:paraId="53E1A29A"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E78358B"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28A49658" w14:textId="77777777" w:rsidR="00B43A24" w:rsidRDefault="00B43A24" w:rsidP="00B43A24">
      <w:pPr>
        <w:spacing w:line="247" w:lineRule="auto"/>
        <w:rPr>
          <w:rFonts w:eastAsia="Times New Roman"/>
          <w:b/>
          <w:bCs/>
          <w:kern w:val="0"/>
          <w:sz w:val="21"/>
          <w:szCs w:val="21"/>
        </w:rPr>
      </w:pPr>
    </w:p>
    <w:p w14:paraId="3C0CF934" w14:textId="04AAD471"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Role of Repentance and Forgiveness</w:t>
      </w:r>
    </w:p>
    <w:p w14:paraId="58C10FE5"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Solomon's prayer includes a plea for forgiveness, acknowledging that the people will sin and need God's mercy. "When they sin against You... and You become angry with them... hear from heaven and forgive the sin of Your people" (1 Kings 8:46-50). This underscores the importance of repentance and the assurance of God's forgiveness when we turn back to Him with sincere hearts.</w:t>
      </w:r>
    </w:p>
    <w:p w14:paraId="326ADC36" w14:textId="77777777" w:rsidR="00B43A24" w:rsidRDefault="00B43A24" w:rsidP="00B43A24">
      <w:pPr>
        <w:spacing w:line="247" w:lineRule="auto"/>
      </w:pPr>
      <w:r w:rsidRPr="00F6333B">
        <w:rPr>
          <w:rFonts w:eastAsia="Times New Roman"/>
          <w:kern w:val="0"/>
          <w:sz w:val="21"/>
          <w:szCs w:val="21"/>
        </w:rPr>
        <w:t>1. How can you incorporate repentance into your daily life to strengthen your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forgiveness is essential for personal and communal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seek forgiveness and offer it to others in your community?</w:t>
      </w:r>
    </w:p>
    <w:p w14:paraId="655CBD84" w14:textId="105F4871"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Global Vision</w:t>
      </w:r>
    </w:p>
    <w:p w14:paraId="31DF501D"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Solomon's prayer extends beyond Israel, asking that foreigners who come to the temple may also know God's name and fear Him. "So that all the peoples of the earth may know Your name and fear You" (1 Kings 8:43). This reflects God's heart for all nations and reminds us of our mission to share His love and truth with the world.</w:t>
      </w:r>
    </w:p>
    <w:p w14:paraId="5F1141B3"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contribute to spreading God's vision beyond your local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global vision is important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with God's global vision in your daily life? </w:t>
      </w:r>
    </w:p>
    <w:p w14:paraId="29D5DA11"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9A68300"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2012A3E2" w14:textId="77777777" w:rsidR="00B43A24" w:rsidRDefault="00B43A24" w:rsidP="00B43A24">
      <w:pPr>
        <w:spacing w:line="247" w:lineRule="auto"/>
        <w:rPr>
          <w:rFonts w:eastAsia="Times New Roman"/>
          <w:b/>
          <w:bCs/>
          <w:kern w:val="0"/>
          <w:sz w:val="21"/>
          <w:szCs w:val="21"/>
        </w:rPr>
      </w:pPr>
    </w:p>
    <w:p w14:paraId="34124FB6" w14:textId="23FC45E8"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Necessity of Obedience</w:t>
      </w:r>
    </w:p>
    <w:p w14:paraId="3D88D13C"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Solomon emphasizes the need for obedience to God's commands as a condition for His continued blessing. "May He turn our hearts to Him, to walk in all His ways and to keep the commands" (1 Kings 8:58). Obedience is not just about following rules but about aligning our hearts with God's will, leading to a life of blessing and purpose.</w:t>
      </w:r>
    </w:p>
    <w:p w14:paraId="44CFB5A6"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apply Solomon's prayer for obedience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commands is emphasized in Solomon's dedication of the temple?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God's expectations for obedience? </w:t>
      </w:r>
    </w:p>
    <w:p w14:paraId="6F788CC0"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7EBC8DB8"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The cloud filling the temple signifies God's presence among His people. "The glory of the LORD filled the house of the LORD" (1 Kings 8:11). This assures us that God is with us, guiding and sustaining us through every circumstance. We can find comfort and strength in knowing that His presence is always near.</w:t>
      </w:r>
    </w:p>
    <w:p w14:paraId="2295C24F"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cultivate a sense of God's presence in your daily life like Solomon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presence is crucial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presence throughout the day? </w:t>
      </w:r>
    </w:p>
    <w:p w14:paraId="75A8E39C"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D2C8ECE"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69716EC1" w14:textId="77777777" w:rsidR="00B43A24" w:rsidRDefault="00B43A24" w:rsidP="00B43A24">
      <w:pPr>
        <w:spacing w:line="247" w:lineRule="auto"/>
        <w:rPr>
          <w:rFonts w:eastAsia="Times New Roman"/>
          <w:b/>
          <w:bCs/>
          <w:kern w:val="0"/>
          <w:sz w:val="21"/>
          <w:szCs w:val="21"/>
        </w:rPr>
      </w:pPr>
    </w:p>
    <w:p w14:paraId="664C0AEB" w14:textId="416F648E"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Joy of Celebration</w:t>
      </w:r>
    </w:p>
    <w:p w14:paraId="0E4BB862"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The dedication of the temple was a time of great joy and celebration for Israel. "They celebrated before the LORD for seven days" (1 Kings 8:65). This reminds us of the joy that comes from worshiping God and celebrating His goodness. Our faith journey should be marked by moments of joy and gratitude for all that God has done.</w:t>
      </w:r>
    </w:p>
    <w:p w14:paraId="09ED475F"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incorporate joy into your celebrations to reflect gratitude like in 1 Kings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celebrations strengthen faith and unity, as seen in 1 Kings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celebrations honor God and foster joy in your community? </w:t>
      </w:r>
    </w:p>
    <w:p w14:paraId="6ED7AABA"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Legacy of Faith</w:t>
      </w:r>
    </w:p>
    <w:p w14:paraId="62BD89A5"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Solomon's dedication of the temple leaves a lasting legacy of faith for future generations. His commitment to honoring God set an example for the nation. We are encouraged to leave a legacy of faith, impacting those around us and inspiring future generations to seek and serve the Lord with all their hearts.</w:t>
      </w:r>
    </w:p>
    <w:p w14:paraId="1C566452" w14:textId="77777777" w:rsidR="00B43A24" w:rsidRPr="001B37DC" w:rsidRDefault="00B43A24" w:rsidP="00B43A24">
      <w:pPr>
        <w:spacing w:line="247" w:lineRule="auto"/>
        <w:rPr>
          <w:rFonts w:eastAsia="Times New Roman"/>
          <w:kern w:val="0"/>
          <w:sz w:val="21"/>
          <w:szCs w:val="21"/>
        </w:rPr>
      </w:pPr>
      <w:r w:rsidRPr="00F6333B">
        <w:rPr>
          <w:rFonts w:eastAsia="Times New Roman"/>
          <w:kern w:val="0"/>
          <w:sz w:val="21"/>
          <w:szCs w:val="21"/>
        </w:rPr>
        <w:t>1. How can you ensure your faith leaves a lasting legacy for future generations, like Solomon's dedication of the temple?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your community learns from Solomon's prayer about maintaining faith through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Solomon's emphasis on God's promises inspire you to trust in God's faithfulness today?</w:t>
      </w:r>
      <w:r w:rsidRPr="001B37DC">
        <w:br w:type="page"/>
      </w:r>
    </w:p>
    <w:p w14:paraId="39536E6A" w14:textId="77777777" w:rsidR="00B43A24" w:rsidRPr="00B43A24" w:rsidRDefault="00B43A24" w:rsidP="00B43A24">
      <w:pPr>
        <w:spacing w:line="247" w:lineRule="auto"/>
        <w:jc w:val="center"/>
        <w:outlineLvl w:val="0"/>
        <w:rPr>
          <w:rFonts w:eastAsia="Times New Roman"/>
          <w:b/>
          <w:bCs/>
          <w:kern w:val="36"/>
          <w:sz w:val="32"/>
          <w:szCs w:val="32"/>
        </w:rPr>
      </w:pPr>
      <w:r w:rsidRPr="00B43A24">
        <w:rPr>
          <w:rFonts w:eastAsia="Times New Roman"/>
          <w:b/>
          <w:bCs/>
          <w:kern w:val="36"/>
          <w:sz w:val="32"/>
          <w:szCs w:val="32"/>
        </w:rPr>
        <w:t>1 Kings 9 Teaching Points and Bible Study Questions</w:t>
      </w:r>
    </w:p>
    <w:p w14:paraId="50BF9D11" w14:textId="3FB2D3C8"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Importance of Obedience to God</w:t>
      </w:r>
    </w:p>
    <w:p w14:paraId="61F976BB"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In 1 Kings 9, God appears to Solomon and reminds him of the importance of obedience. "As for you, if you walk before Me as your father David walked, with integrity of heart and uprightness, doing all I have commanded you and keeping My statutes and ordinances" (1 Kings 9:4). This lesson underscores that our relationship with God is built on a foundation of obedience and faithfulness. Just as Solomon was called to follow God's commands, we too are encouraged to live lives that reflect His will.</w:t>
      </w:r>
    </w:p>
    <w:p w14:paraId="3A4CD0CE"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apply Solomon's example of obedience to God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obedience over sacrifices in your personal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God's commands in challenging situations? </w:t>
      </w:r>
    </w:p>
    <w:p w14:paraId="2FF345C1"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Disobedience</w:t>
      </w:r>
    </w:p>
    <w:p w14:paraId="22C7CB91"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God warns Solomon of the consequences of turning away from His commandments. "But if you or your sons turn away from following Me and do not keep the commandments and statutes I have set before you" (1 Kings 9:6). This serves as a reminder that our choices have consequences, and straying from God's path can lead to spiritual and personal turmoil. It's a call to remain steadfast in our faith and commitment to His word.</w:t>
      </w:r>
    </w:p>
    <w:p w14:paraId="65D933F8"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identify and avoid actions that lead to negative consequences like Solomon's disobedience?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disobedience often leads to long-term consequences in our personal and spiritual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obedience to God's guidance in challenging situations? </w:t>
      </w:r>
    </w:p>
    <w:p w14:paraId="4870CCAF"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F2A743E"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16885432" w14:textId="77777777" w:rsidR="00B43A24" w:rsidRDefault="00B43A24" w:rsidP="00B43A24">
      <w:pPr>
        <w:spacing w:line="247" w:lineRule="auto"/>
        <w:rPr>
          <w:rFonts w:eastAsia="Times New Roman"/>
          <w:b/>
          <w:bCs/>
          <w:kern w:val="0"/>
          <w:sz w:val="21"/>
          <w:szCs w:val="21"/>
        </w:rPr>
      </w:pPr>
    </w:p>
    <w:p w14:paraId="58AB9712" w14:textId="3ABA4225"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Significance of God's Promises</w:t>
      </w:r>
    </w:p>
    <w:p w14:paraId="49CF6F8C"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God reaffirms His promise to Solomon, highlighting the enduring nature of His word. "I will establish your royal throne over Israel forever, as I promised your father David" (1 Kings 9:5). This teaches us that God's promises are reliable and eternal. In a world of uncertainty, we can find peace and assurance in the promises God has made to us through Scripture.</w:t>
      </w:r>
    </w:p>
    <w:p w14:paraId="35F717D1"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apply God's promises to your daily decision-making and life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promises require our obedience and commitment in return?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faithfulness to Solomon about trusting His promises today? </w:t>
      </w:r>
    </w:p>
    <w:p w14:paraId="63596B1D"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the Temple</w:t>
      </w:r>
    </w:p>
    <w:p w14:paraId="786F2E98"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The chapter emphasizes the significance of the temple as a place of worship and God's dwelling. "I have consecrated this temple you have built by putting My Name there forever" (1 Kings 9:3). This reminds us of the importance of having a dedicated space for worship and reflection, whether it's a church or a quiet corner in our home, where we can connect with God and seek His presence.</w:t>
      </w:r>
    </w:p>
    <w:p w14:paraId="5C5B6F1C"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the temple's role in 1 Kings 9 inspire your personal place of worship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emphasized the temple's importance for maintaining a relationship with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community values and respects its places of worship? </w:t>
      </w:r>
    </w:p>
    <w:p w14:paraId="73424C96"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C038DDE"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64F7BF6A" w14:textId="77777777" w:rsidR="00B43A24" w:rsidRDefault="00B43A24" w:rsidP="00B43A24">
      <w:pPr>
        <w:spacing w:line="247" w:lineRule="auto"/>
        <w:rPr>
          <w:rFonts w:eastAsia="Times New Roman"/>
          <w:b/>
          <w:bCs/>
          <w:kern w:val="0"/>
          <w:sz w:val="21"/>
          <w:szCs w:val="21"/>
        </w:rPr>
      </w:pPr>
    </w:p>
    <w:p w14:paraId="3AC2629C" w14:textId="0F665C83"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Value of Wisdom</w:t>
      </w:r>
    </w:p>
    <w:p w14:paraId="4E4DC18E"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 xml:space="preserve">Solomon's wisdom is evident in his dealings and decisions, a gift from God that he used to govern effectively. This chapter encourages us to seek wisdom in our own lives, as Proverbs 4:7 says, "Wisdom is supreme; </w:t>
      </w:r>
      <w:proofErr w:type="gramStart"/>
      <w:r w:rsidRPr="00F6333B">
        <w:rPr>
          <w:rFonts w:eastAsia="Times New Roman"/>
          <w:kern w:val="0"/>
          <w:sz w:val="21"/>
          <w:szCs w:val="21"/>
        </w:rPr>
        <w:t>therefore</w:t>
      </w:r>
      <w:proofErr w:type="gramEnd"/>
      <w:r w:rsidRPr="00F6333B">
        <w:rPr>
          <w:rFonts w:eastAsia="Times New Roman"/>
          <w:kern w:val="0"/>
          <w:sz w:val="21"/>
          <w:szCs w:val="21"/>
        </w:rPr>
        <w:t xml:space="preserve"> acquire wisdom." By seeking God's wisdom, we can navigate life's challenges with discernment and grace.</w:t>
      </w:r>
    </w:p>
    <w:p w14:paraId="6E14429B" w14:textId="77777777" w:rsidR="00B43A24" w:rsidRDefault="00B43A24" w:rsidP="00B43A24">
      <w:pPr>
        <w:spacing w:line="247" w:lineRule="auto"/>
      </w:pPr>
      <w:r w:rsidRPr="00F6333B">
        <w:rPr>
          <w:rFonts w:eastAsia="Times New Roman"/>
          <w:kern w:val="0"/>
          <w:sz w:val="21"/>
          <w:szCs w:val="21"/>
        </w:rPr>
        <w:t>1. How can you apply Solomon's wisdom in decision-making within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is crucial for maintaining long-term commitments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Solomon's use of wisdom to enhance your community's well-being?</w:t>
      </w:r>
    </w:p>
    <w:p w14:paraId="67FB7864" w14:textId="024D647A"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Leadership</w:t>
      </w:r>
    </w:p>
    <w:p w14:paraId="354676DC"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Solomon's leadership had a profound impact on Israel, demonstrating the influence a leader can have on a nation. "And all the kings of the earth sought the presence of Solomon to hear his wisdom, which God had put in his heart" (1 Kings 9:23). This lesson highlights the responsibility of leaders to guide with integrity and wisdom, reflecting God's character in their actions.</w:t>
      </w:r>
    </w:p>
    <w:p w14:paraId="6B4AAA4A"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leaders today ensure their decisions positively impact future generations, as seen in 1 Kings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obedience in leadership, and how can this apply to modern leaders?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Solomon's leadership to improve accountability in your own leadership roles? </w:t>
      </w:r>
    </w:p>
    <w:p w14:paraId="777C1A5D"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8A7DDA0"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4CE27581" w14:textId="77777777" w:rsidR="00B43A24" w:rsidRDefault="00B43A24" w:rsidP="00B43A24">
      <w:pPr>
        <w:spacing w:line="247" w:lineRule="auto"/>
        <w:rPr>
          <w:rFonts w:eastAsia="Times New Roman"/>
          <w:b/>
          <w:bCs/>
          <w:kern w:val="0"/>
          <w:sz w:val="21"/>
          <w:szCs w:val="21"/>
        </w:rPr>
      </w:pPr>
    </w:p>
    <w:p w14:paraId="2A73C6F4" w14:textId="6AEE23DB"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Blessing of Prosperity</w:t>
      </w:r>
    </w:p>
    <w:p w14:paraId="36A45209"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Under Solomon's reign, Israel experienced prosperity and peace. This prosperity was a result of God's blessing and Solomon's adherence to His commands. It reminds us that true prosperity comes from aligning our lives with God's will and seeking His guidance in all things.</w:t>
      </w:r>
    </w:p>
    <w:p w14:paraId="58EC037A"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ensure prosperity aligns with God's will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prosperity requires responsibility and obedience to God's commands?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maintain gratitude and humility during times of prosperity? </w:t>
      </w:r>
    </w:p>
    <w:p w14:paraId="714E41D9"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Necessity of Humility</w:t>
      </w:r>
    </w:p>
    <w:p w14:paraId="62411C90"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Despite his wisdom and wealth, Solomon's story is a cautionary tale about the dangers of pride. Humility is essential in maintaining a right relationship with God. "Pride goes before destruction, and a haughty spirit before a fall" (Proverbs 16:18). We are reminded to remain humble and give glory to God for our successes.</w:t>
      </w:r>
    </w:p>
    <w:p w14:paraId="76F1AE87"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Solomon's experience in 1 Kings 9 teach us about the importance of humility in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necessary for maintaining a strong relationship with God, as seen in 1 Kings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humility guides your decisions and actions in daily life, inspired by 1 Kings 9? </w:t>
      </w:r>
    </w:p>
    <w:p w14:paraId="167C56D3"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B4CD579"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2F577168" w14:textId="77777777" w:rsidR="00B43A24" w:rsidRDefault="00B43A24" w:rsidP="00B43A24">
      <w:pPr>
        <w:spacing w:line="247" w:lineRule="auto"/>
        <w:rPr>
          <w:rFonts w:eastAsia="Times New Roman"/>
          <w:b/>
          <w:bCs/>
          <w:kern w:val="0"/>
          <w:sz w:val="21"/>
          <w:szCs w:val="21"/>
        </w:rPr>
      </w:pPr>
    </w:p>
    <w:p w14:paraId="30C178AA" w14:textId="3DA64951"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Power of Prayer</w:t>
      </w:r>
    </w:p>
    <w:p w14:paraId="093EE2E9"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God's response to Solomon's prayer at the dedication of the temple shows the power of sincere prayer. "I have heard your prayer and petition before Me" (1 Kings 9:3). This encourages us to approach God with our needs and desires, trusting that He hears and responds to our prayers.</w:t>
      </w:r>
    </w:p>
    <w:p w14:paraId="4C93AD41"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incorporate prayer into your daily routine to seek guidance like Solomon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prayer was crucial for Solomon in maintaining his covenant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Solomon's prayers to strengthen your own relationship with God? </w:t>
      </w:r>
    </w:p>
    <w:p w14:paraId="586A81AF"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Legacy of Faithfulness</w:t>
      </w:r>
    </w:p>
    <w:p w14:paraId="08FE0612"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Ultimately, 1 Kings 9 teaches us about the legacy of faithfulness. Solomon's initial obedience set a foundation for Israel's prosperity. Our faithfulness to God can leave a lasting impact on future generations, inspiring them to walk in His ways and experience His blessings. As we live out our faith, we create a legacy that honors God and influences others for His kingdom.</w:t>
      </w:r>
    </w:p>
    <w:p w14:paraId="143B9ECF" w14:textId="77777777" w:rsidR="00B43A24" w:rsidRPr="001B37DC" w:rsidRDefault="00B43A24" w:rsidP="00B43A24">
      <w:pPr>
        <w:spacing w:line="247" w:lineRule="auto"/>
        <w:rPr>
          <w:rFonts w:eastAsia="Times New Roman"/>
          <w:kern w:val="0"/>
          <w:sz w:val="21"/>
          <w:szCs w:val="21"/>
        </w:rPr>
      </w:pPr>
      <w:r w:rsidRPr="00F6333B">
        <w:rPr>
          <w:rFonts w:eastAsia="Times New Roman"/>
          <w:kern w:val="0"/>
          <w:sz w:val="21"/>
          <w:szCs w:val="21"/>
        </w:rPr>
        <w:t>1. How can you ensure your actions today contribute to a legacy of faithfulness for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others will learn from your commitment to faithfulness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maintaining faithfulness in small tasks impact your overall spiritual legacy?</w:t>
      </w:r>
      <w:r w:rsidRPr="001B37DC">
        <w:br w:type="page"/>
      </w:r>
    </w:p>
    <w:p w14:paraId="4E481C80" w14:textId="77777777" w:rsidR="00B43A24" w:rsidRPr="00B43A24" w:rsidRDefault="00B43A24" w:rsidP="00B43A24">
      <w:pPr>
        <w:spacing w:line="247" w:lineRule="auto"/>
        <w:jc w:val="center"/>
        <w:outlineLvl w:val="0"/>
        <w:rPr>
          <w:rFonts w:eastAsia="Times New Roman"/>
          <w:b/>
          <w:bCs/>
          <w:kern w:val="36"/>
          <w:sz w:val="32"/>
          <w:szCs w:val="32"/>
        </w:rPr>
      </w:pPr>
      <w:r w:rsidRPr="00B43A24">
        <w:rPr>
          <w:rFonts w:eastAsia="Times New Roman"/>
          <w:b/>
          <w:bCs/>
          <w:kern w:val="36"/>
          <w:sz w:val="32"/>
          <w:szCs w:val="32"/>
        </w:rPr>
        <w:t>1 Kings 10 Teaching Points and Bible Study Questions</w:t>
      </w:r>
    </w:p>
    <w:p w14:paraId="3F7A4845" w14:textId="48A67979"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Power of Wisdom</w:t>
      </w:r>
    </w:p>
    <w:p w14:paraId="51335CE0"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 xml:space="preserve">In 1 Kings 10, we see the Queen of Sheba visiting King Solomon, drawn by the fame of his wisdom. This chapter reminds us of the incredible power and influence that wisdom can have. Solomon's wisdom was a gift from God, and it was evident in every aspect of his reign. As Proverbs 4:7 says, "Wisdom is supreme; </w:t>
      </w:r>
      <w:proofErr w:type="gramStart"/>
      <w:r w:rsidRPr="00F6333B">
        <w:rPr>
          <w:rFonts w:eastAsia="Times New Roman"/>
          <w:kern w:val="0"/>
          <w:sz w:val="21"/>
          <w:szCs w:val="21"/>
        </w:rPr>
        <w:t>therefore</w:t>
      </w:r>
      <w:proofErr w:type="gramEnd"/>
      <w:r w:rsidRPr="00F6333B">
        <w:rPr>
          <w:rFonts w:eastAsia="Times New Roman"/>
          <w:kern w:val="0"/>
          <w:sz w:val="21"/>
          <w:szCs w:val="21"/>
        </w:rPr>
        <w:t xml:space="preserve"> acquire wisdom." Seek wisdom in your daily life, and let it guide your decisions and interactions.</w:t>
      </w:r>
    </w:p>
    <w:p w14:paraId="3A7EE719"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apply Solomon's wisdom in decision-making within your daily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is more powerful than wealth in achieving long-term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Solomon's interactions with the Queen of Sheba about sharing knowledge? </w:t>
      </w:r>
    </w:p>
    <w:p w14:paraId="31748F3D"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Reputation</w:t>
      </w:r>
    </w:p>
    <w:p w14:paraId="5FA7D2E0"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Solomon's reputation reached far beyond the borders of Israel, attracting the attention of foreign dignitaries. This teaches us the importance of maintaining a good reputation, as it can open doors and create opportunities. As Christians, we are called to be ambassadors for Christ, and our actions should reflect His love and truth. "A good name is more desirable than great riches" (Proverbs 22:1).</w:t>
      </w:r>
    </w:p>
    <w:p w14:paraId="4451D2A9"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build a reputation that attracts positive attention like Solomon's did with the Queen of Sheba?</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a good reputation is crucial in personal and professional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reputation reflects your true character and values? </w:t>
      </w:r>
    </w:p>
    <w:p w14:paraId="48A1694E"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160B003"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4A8CBD28" w14:textId="77777777" w:rsidR="00B43A24" w:rsidRDefault="00B43A24" w:rsidP="00B43A24">
      <w:pPr>
        <w:spacing w:line="247" w:lineRule="auto"/>
        <w:rPr>
          <w:rFonts w:eastAsia="Times New Roman"/>
          <w:b/>
          <w:bCs/>
          <w:kern w:val="0"/>
          <w:sz w:val="21"/>
          <w:szCs w:val="21"/>
        </w:rPr>
      </w:pPr>
    </w:p>
    <w:p w14:paraId="120B7DD5" w14:textId="154D1E36"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Value of Seeking Truth</w:t>
      </w:r>
    </w:p>
    <w:p w14:paraId="5DE6FF16"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The Queen of Sheba came to test Solomon with hard questions, seeking the truth about his wisdom and wealth. This highlights the value of seeking truth in all things. As believers, we are called to be seekers of truth, grounded in the Word of God. Jesus said, "You will know the truth, and the truth will set you free" (John 8:32).</w:t>
      </w:r>
    </w:p>
    <w:p w14:paraId="01D4DD5E"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seeking truth like the Queen of Sheba enhance your personal growth and understanding?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valuing truth is essential in making wise decisions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Solomon's wisdom to apply truth in your relationships and work? </w:t>
      </w:r>
    </w:p>
    <w:p w14:paraId="5E3D019D"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Blessings of Generosity</w:t>
      </w:r>
    </w:p>
    <w:p w14:paraId="6573D327"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Solomon's wealth was immense, yet he was generous in sharing it with the Queen of Sheba. Generosity is a hallmark of a godly life, reflecting the heart of our Creator. "Give, and it will be given to you" (Luke 6:38). Let generosity be a natural outflow of your gratitude for God's blessings.</w:t>
      </w:r>
    </w:p>
    <w:p w14:paraId="27787E53"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Solomon's generosity to the Queen of Sheba inspire your own acts of giving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generosity leads to blessings in your personal and community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generous spirit in your daily life? </w:t>
      </w:r>
    </w:p>
    <w:p w14:paraId="303AE91E"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298FDB3"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4CF8AC75" w14:textId="77777777" w:rsidR="00B43A24" w:rsidRDefault="00B43A24" w:rsidP="00B43A24">
      <w:pPr>
        <w:spacing w:line="247" w:lineRule="auto"/>
        <w:rPr>
          <w:rFonts w:eastAsia="Times New Roman"/>
          <w:b/>
          <w:bCs/>
          <w:kern w:val="0"/>
          <w:sz w:val="21"/>
          <w:szCs w:val="21"/>
        </w:rPr>
      </w:pPr>
    </w:p>
    <w:p w14:paraId="5492F2FE" w14:textId="32499C29"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Impact of God's Favor</w:t>
      </w:r>
    </w:p>
    <w:p w14:paraId="2480E6FF"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Solomon's success was a direct result of God's favor upon him. This chapter reminds us that true success comes from aligning our lives with God's will. "The LORD was with Joseph, and he became a successful man" (Genesis 39:2). Seek God's favor through obedience and faithfulness.</w:t>
      </w:r>
    </w:p>
    <w:p w14:paraId="71FCAFAB" w14:textId="77777777" w:rsidR="00B43A24" w:rsidRDefault="00B43A24" w:rsidP="00B43A24">
      <w:pPr>
        <w:spacing w:line="247" w:lineRule="auto"/>
      </w:pPr>
      <w:r w:rsidRPr="00F6333B">
        <w:rPr>
          <w:rFonts w:eastAsia="Times New Roman"/>
          <w:kern w:val="0"/>
          <w:sz w:val="21"/>
          <w:szCs w:val="21"/>
        </w:rPr>
        <w:t>1. How can you recognize and share God's favor in your daily life like Solomon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favor attracted others to Solomon, and how can this apply to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God's favor positively impacts those around you?</w:t>
      </w:r>
    </w:p>
    <w:p w14:paraId="7B87BD16" w14:textId="713AA5EF"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Leadership</w:t>
      </w:r>
    </w:p>
    <w:p w14:paraId="216DFB44"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Solomon's leadership was marked by wisdom and discernment, qualities that are essential for any leader. Whether in your family, workplace, or community, strive to lead with integrity and humility. "The fear of the LORD is the beginning of wisdom" (Proverbs 9:10).</w:t>
      </w:r>
    </w:p>
    <w:p w14:paraId="134D34C0"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leaders today emulate Solomon's wisdom in decision-making and governance?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Queen of Sheba was impressed by Solomon's leadership and wealth?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modern leaders learn from Solomon's interactions with foreign dignitaries? </w:t>
      </w:r>
    </w:p>
    <w:p w14:paraId="4D6377F9"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B10744D"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595F0237" w14:textId="77777777" w:rsidR="00B43A24" w:rsidRDefault="00B43A24" w:rsidP="00B43A24">
      <w:pPr>
        <w:spacing w:line="247" w:lineRule="auto"/>
        <w:rPr>
          <w:rFonts w:eastAsia="Times New Roman"/>
          <w:b/>
          <w:bCs/>
          <w:kern w:val="0"/>
          <w:sz w:val="21"/>
          <w:szCs w:val="21"/>
        </w:rPr>
      </w:pPr>
    </w:p>
    <w:p w14:paraId="13ED6373" w14:textId="714AB06C"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Beauty of God's Creation</w:t>
      </w:r>
    </w:p>
    <w:p w14:paraId="150CE103"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The detailed description of Solomon's wealth and the splendor of his kingdom reflect the beauty and creativity of God's creation. Take time to appreciate the beauty around you, recognizing it as a reflection of God's glory. "The heavens declare the glory of God" (Psalm 19:1).</w:t>
      </w:r>
    </w:p>
    <w:p w14:paraId="2A20E657"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appreciate God's creation in your daily surroundings like the Queen admired Solomon's wisdom and wealth?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beauty in creation can enhance your spiritual life and gratitude?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reflect God's creativity in your own environment? </w:t>
      </w:r>
    </w:p>
    <w:p w14:paraId="4B315E90"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Worship</w:t>
      </w:r>
    </w:p>
    <w:p w14:paraId="400594AD"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The Queen of Sheba's visit culminated in her praise of God, acknowledging His role in Solomon's success. Worship is a vital part of our relationship with God, reminding us of His greatness and our dependence on Him. "Worship the LORD in the splendor of His holiness" (Psalm 96:9).</w:t>
      </w:r>
    </w:p>
    <w:p w14:paraId="31258CF0"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Solomon's wealth and wisdom influence your understanding of worship's role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Queen of Sheba's visit highlights the importance of worship in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Solomon's temple about creating spaces for meaningful worship today? </w:t>
      </w:r>
    </w:p>
    <w:p w14:paraId="61077A52"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CE73F6D"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0BA760AC" w14:textId="77777777" w:rsidR="00B43A24" w:rsidRDefault="00B43A24" w:rsidP="00B43A24">
      <w:pPr>
        <w:spacing w:line="247" w:lineRule="auto"/>
        <w:rPr>
          <w:rFonts w:eastAsia="Times New Roman"/>
          <w:b/>
          <w:bCs/>
          <w:kern w:val="0"/>
          <w:sz w:val="21"/>
          <w:szCs w:val="21"/>
        </w:rPr>
      </w:pPr>
    </w:p>
    <w:p w14:paraId="089C8FBC" w14:textId="7E7939B2"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Testimony of a Godly Life</w:t>
      </w:r>
    </w:p>
    <w:p w14:paraId="7942C9C7"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Solomon's life served as a testimony to the nations of God's power and wisdom. Our lives should similarly reflect God's work in us, serving as a witness to those around us. "Let your light shine before others, that they may see your good deeds and glorify your Father in heaven" (Matthew 5:16).</w:t>
      </w:r>
    </w:p>
    <w:p w14:paraId="1243D720"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Solomon's wisdom and wealth inspire you to live a life that reflects God's glory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others see in your life that testifies to God's presence and blessings?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Queen of Sheba's reaction to Solomon's wisdom encourage you to share your faith with others? </w:t>
      </w:r>
    </w:p>
    <w:p w14:paraId="4FA0959B"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Legacy of Faithfulness</w:t>
      </w:r>
    </w:p>
    <w:p w14:paraId="5E9830E0"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Solomon's reign was marked by peace and prosperity, a legacy of his faithfulness to God. Consider the legacy you are building through your faith and actions. "Well done, good and faithful servant" (Matthew 25:21). Let your life be a testament to God's faithfulness and love.</w:t>
      </w:r>
    </w:p>
    <w:p w14:paraId="0F97EBDA" w14:textId="77777777" w:rsidR="00B43A24" w:rsidRPr="001B37DC" w:rsidRDefault="00B43A24" w:rsidP="00B43A24">
      <w:pPr>
        <w:spacing w:line="247" w:lineRule="auto"/>
        <w:rPr>
          <w:rFonts w:eastAsia="Times New Roman"/>
          <w:kern w:val="0"/>
          <w:sz w:val="21"/>
          <w:szCs w:val="21"/>
        </w:rPr>
      </w:pPr>
      <w:r w:rsidRPr="00F6333B">
        <w:rPr>
          <w:rFonts w:eastAsia="Times New Roman"/>
          <w:kern w:val="0"/>
          <w:sz w:val="21"/>
          <w:szCs w:val="21"/>
        </w:rPr>
        <w:t>1. How can Solomon's legacy of wisdom inspire your own pursuit of faithfulness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prioritizing faithfulness over material wealth in your personal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maintaining a legacy of faithfulness matter in your relationships and community today?</w:t>
      </w:r>
      <w:r w:rsidRPr="001B37DC">
        <w:br w:type="page"/>
      </w:r>
    </w:p>
    <w:p w14:paraId="523FC1F1" w14:textId="77777777" w:rsidR="00B43A24" w:rsidRPr="00B43A24" w:rsidRDefault="00B43A24" w:rsidP="00B43A24">
      <w:pPr>
        <w:spacing w:line="247" w:lineRule="auto"/>
        <w:jc w:val="center"/>
        <w:outlineLvl w:val="0"/>
        <w:rPr>
          <w:rFonts w:eastAsia="Times New Roman"/>
          <w:b/>
          <w:bCs/>
          <w:kern w:val="36"/>
          <w:sz w:val="32"/>
          <w:szCs w:val="32"/>
        </w:rPr>
      </w:pPr>
      <w:r w:rsidRPr="00B43A24">
        <w:rPr>
          <w:rFonts w:eastAsia="Times New Roman"/>
          <w:b/>
          <w:bCs/>
          <w:kern w:val="36"/>
          <w:sz w:val="32"/>
          <w:szCs w:val="32"/>
        </w:rPr>
        <w:t>1 Kings 11 Teaching Points and Bible Study Questions</w:t>
      </w:r>
    </w:p>
    <w:p w14:paraId="730019C8" w14:textId="2F345577"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Danger of Divided Loyalties</w:t>
      </w:r>
    </w:p>
    <w:p w14:paraId="65EA08B0"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In 1 Kings 11, we see Solomon's heart turning away from the Lord due to his divided loyalties. Despite his wisdom, Solomon's many foreign wives led him to worship other gods. This serves as a reminder that "No one can serve two masters" (Matthew 6:24). Our hearts must remain steadfast in devotion to God alone, as divided loyalties can lead us astray.</w:t>
      </w:r>
    </w:p>
    <w:p w14:paraId="5E5C2BAA"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identify and address divided loyalties in your own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divided loyalties can lead to personal and spiritual downfall?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heart remains fully devoted to your values? </w:t>
      </w:r>
    </w:p>
    <w:p w14:paraId="11040FE6"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Disobedience</w:t>
      </w:r>
    </w:p>
    <w:p w14:paraId="63E296B0"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Solomon's disobedience to God's commands resulted in the kingdom being torn from his lineage. This illustrates the truth that "the wages of sin is death" (Romans 6:23). Disobedience to God’s Word has real consequences, and we are called to live in obedience to His commands to experience His blessings.</w:t>
      </w:r>
    </w:p>
    <w:p w14:paraId="06BBB741"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identify and avoid influences that lead to disobedience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Solomon's consequences to prevent similar outcomes in your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disobedience often lead to unintended consequences, and how can you mitigate these in your actions? </w:t>
      </w:r>
    </w:p>
    <w:p w14:paraId="2062FB96"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6514064"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3CF8A827" w14:textId="77777777" w:rsidR="00B43A24" w:rsidRDefault="00B43A24" w:rsidP="00B43A24">
      <w:pPr>
        <w:spacing w:line="247" w:lineRule="auto"/>
        <w:rPr>
          <w:rFonts w:eastAsia="Times New Roman"/>
          <w:b/>
          <w:bCs/>
          <w:kern w:val="0"/>
          <w:sz w:val="21"/>
          <w:szCs w:val="21"/>
        </w:rPr>
      </w:pPr>
    </w:p>
    <w:p w14:paraId="6A71FFDE" w14:textId="2620375D"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Importance of Godly Influence</w:t>
      </w:r>
    </w:p>
    <w:p w14:paraId="3271DDE3"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Solomon's downfall was influenced by those closest to him. This highlights the importance of surrounding ourselves with godly influences. "Do not be deceived: 'Bad company corrupts good character'" (1 Corinthians 15:33). Choose your companions wisely, as they can either lead you closer to God or away from Him.</w:t>
      </w:r>
    </w:p>
    <w:p w14:paraId="555A1911"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ensure your relationships encourage godly influence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Solomon's alliances led him away from Godly influence?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godly influence over worldly temptations? </w:t>
      </w:r>
    </w:p>
    <w:p w14:paraId="7C808594"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Promises</w:t>
      </w:r>
    </w:p>
    <w:p w14:paraId="699167E3"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Despite Solomon's failures, God remained faithful to His promise to David. "For the sake of My servant David, I will not do it during your lifetime" (1 Kings 11:12). God's promises are unchanging and reliable, reminding us that His faithfulness endures even when we falter.</w:t>
      </w:r>
    </w:p>
    <w:p w14:paraId="0A4B69AD"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trust God's promises when facing challenges similar to Solomon's disobedience in 1 Kings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promises remained despite Solomon's actions, and how does this apply 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Solomon's story about maintaining faith in God's promises during personal failures? </w:t>
      </w:r>
    </w:p>
    <w:p w14:paraId="012BE00D"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BC9851C"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35EC3D54" w14:textId="77777777" w:rsidR="00B43A24" w:rsidRDefault="00B43A24" w:rsidP="00B43A24">
      <w:pPr>
        <w:spacing w:line="247" w:lineRule="auto"/>
        <w:rPr>
          <w:rFonts w:eastAsia="Times New Roman"/>
          <w:b/>
          <w:bCs/>
          <w:kern w:val="0"/>
          <w:sz w:val="21"/>
          <w:szCs w:val="21"/>
        </w:rPr>
      </w:pPr>
    </w:p>
    <w:p w14:paraId="0A21CF25" w14:textId="4D04382F"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Need for a Humble Heart</w:t>
      </w:r>
    </w:p>
    <w:p w14:paraId="4E1461E2"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Solomon's pride and reliance on his own wisdom led to his downfall. "Pride goes before destruction, and a haughty spirit before a fall" (Proverbs 16:18). A humble heart that seeks God's wisdom and guidance is essential for a life that honors Him.</w:t>
      </w:r>
    </w:p>
    <w:p w14:paraId="1B0EF85F" w14:textId="77777777" w:rsidR="00B43A24" w:rsidRDefault="00B43A24" w:rsidP="00B43A24">
      <w:pPr>
        <w:spacing w:line="247" w:lineRule="auto"/>
      </w:pPr>
      <w:r w:rsidRPr="00F6333B">
        <w:rPr>
          <w:rFonts w:eastAsia="Times New Roman"/>
          <w:kern w:val="0"/>
          <w:sz w:val="21"/>
          <w:szCs w:val="21"/>
        </w:rPr>
        <w:t>1. How can you cultivate humility to prevent the pride that led Solomon astray in 1 Kings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humble heart is crucial for maintaining a strong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your heart remains humble in daily life?</w:t>
      </w:r>
    </w:p>
    <w:p w14:paraId="2274F8C9" w14:textId="29862A3C"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w:t>
      </w:r>
    </w:p>
    <w:p w14:paraId="7C7901DF"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Solomon's story is a call to repentance. When we stray, God desires for us to return to Him with a contrite heart. "If we confess our sins, He is faithful and just to forgive us our sins" (1 John 1:9). Repentance restores our relationship with God and aligns us with His will.</w:t>
      </w:r>
    </w:p>
    <w:p w14:paraId="4949B375"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Solomon's story in 1 Kings 11 inspire you to recognize and act on personal repentance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identify influences that lead you away from spiritual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realign your life with God's expectations when you stray? </w:t>
      </w:r>
    </w:p>
    <w:p w14:paraId="481A5D66"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9E349F1"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52D2B495" w14:textId="77777777" w:rsidR="00B43A24" w:rsidRDefault="00B43A24" w:rsidP="00B43A24">
      <w:pPr>
        <w:spacing w:line="247" w:lineRule="auto"/>
        <w:rPr>
          <w:rFonts w:eastAsia="Times New Roman"/>
          <w:b/>
          <w:bCs/>
          <w:kern w:val="0"/>
          <w:sz w:val="21"/>
          <w:szCs w:val="21"/>
        </w:rPr>
      </w:pPr>
    </w:p>
    <w:p w14:paraId="2B767BA1" w14:textId="3F985A73"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Impact of Leadership</w:t>
      </w:r>
    </w:p>
    <w:p w14:paraId="7B718715"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Solomon's actions had a profound impact on the entire nation of Israel. This underscores the responsibility of leadership and the influence leaders have on those they lead. "Not so with you. Instead, whoever wants to become great among you must be your servant" (Matthew 20:26). Godly leadership serves and uplifts others.</w:t>
      </w:r>
    </w:p>
    <w:p w14:paraId="4D58284A"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leaders today avoid the pitfalls of Solomon's leadership choices in 1 Kings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does a leader's personal life impact their ability to lead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leadership positively influences those you lead? </w:t>
      </w:r>
    </w:p>
    <w:p w14:paraId="4A0E7BDE"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Spiritual Warfare</w:t>
      </w:r>
    </w:p>
    <w:p w14:paraId="28B2DD73"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Solomon's heart was turned by the allure of false gods, reminding us of the spiritual battle we face. "Put on the full armor of God, so that you can make your stand against the devil’s schemes" (Ephesians 6:11). Stay vigilant and arm yourself with God's truth to resist temptation.</w:t>
      </w:r>
    </w:p>
    <w:p w14:paraId="70E64A88"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Solomon's downfall in 1 Kings 11 inform your approach to spiritual vigilance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Solomon's alliances led to spiritual compromise, and how can you avoid similar pitfalls?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guard against spiritual distractions in your daily life? </w:t>
      </w:r>
    </w:p>
    <w:p w14:paraId="15B7DDB4"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BE708D7"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06648FA6" w14:textId="77777777" w:rsidR="00B43A24" w:rsidRDefault="00B43A24" w:rsidP="00B43A24">
      <w:pPr>
        <w:spacing w:line="247" w:lineRule="auto"/>
        <w:rPr>
          <w:rFonts w:eastAsia="Times New Roman"/>
          <w:b/>
          <w:bCs/>
          <w:kern w:val="0"/>
          <w:sz w:val="21"/>
          <w:szCs w:val="21"/>
        </w:rPr>
      </w:pPr>
    </w:p>
    <w:p w14:paraId="4DC647BB" w14:textId="394AD1EF"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Significance of Legacy</w:t>
      </w:r>
    </w:p>
    <w:p w14:paraId="4ABAA261"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Solomon's legacy was marred by his disobedience, affecting future generations. "A good man leaves an inheritance to his children’s children" (Proverbs 13:22). Consider the legacy you are building and strive to leave a godly inheritance for those who follow.</w:t>
      </w:r>
    </w:p>
    <w:p w14:paraId="74F44E15"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Solomon's legacy influence your decisions about leaving a positive impact for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your legacy will be, and how can you align it with your values?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Solomon's failure to maintain his legacy serve as a warning for your own life choices? </w:t>
      </w:r>
    </w:p>
    <w:p w14:paraId="5B647C94"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Redemption</w:t>
      </w:r>
    </w:p>
    <w:p w14:paraId="390C2AD5"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Despite Solomon's failures, the hope of redemption is woven throughout Scripture. Jesus Christ, the ultimate King, offers salvation and restoration. "For God so loved the world that He gave His one and only Son" (John 3:16). No matter our past, redemption is available through faith in Christ.</w:t>
      </w:r>
    </w:p>
    <w:p w14:paraId="22D40AE4" w14:textId="77777777" w:rsidR="00B43A24" w:rsidRPr="001B37DC" w:rsidRDefault="00B43A24" w:rsidP="00B43A24">
      <w:pPr>
        <w:spacing w:line="247" w:lineRule="auto"/>
        <w:rPr>
          <w:rFonts w:eastAsia="Times New Roman"/>
          <w:kern w:val="0"/>
          <w:sz w:val="21"/>
          <w:szCs w:val="21"/>
        </w:rPr>
      </w:pPr>
      <w:r w:rsidRPr="00F6333B">
        <w:rPr>
          <w:rFonts w:eastAsia="Times New Roman"/>
          <w:kern w:val="0"/>
          <w:sz w:val="21"/>
          <w:szCs w:val="21"/>
        </w:rPr>
        <w:t>1. How can Solomon's downfall inspire you to seek redemption in your own life choices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Solomon's mistakes to strengthen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God's response to Solomon's actions offer hope for personal redemption?</w:t>
      </w:r>
      <w:r w:rsidRPr="001B37DC">
        <w:br w:type="page"/>
      </w:r>
    </w:p>
    <w:p w14:paraId="3BB29AAE" w14:textId="77777777" w:rsidR="00B43A24" w:rsidRPr="00B43A24" w:rsidRDefault="00B43A24" w:rsidP="00B43A24">
      <w:pPr>
        <w:spacing w:line="247" w:lineRule="auto"/>
        <w:jc w:val="center"/>
        <w:outlineLvl w:val="0"/>
        <w:rPr>
          <w:rFonts w:eastAsia="Times New Roman"/>
          <w:b/>
          <w:bCs/>
          <w:kern w:val="36"/>
          <w:sz w:val="32"/>
          <w:szCs w:val="32"/>
        </w:rPr>
      </w:pPr>
      <w:r w:rsidRPr="00B43A24">
        <w:rPr>
          <w:rFonts w:eastAsia="Times New Roman"/>
          <w:b/>
          <w:bCs/>
          <w:kern w:val="36"/>
          <w:sz w:val="32"/>
          <w:szCs w:val="32"/>
        </w:rPr>
        <w:t>1 Kings 12 Teaching Points and Bible Study Questions</w:t>
      </w:r>
    </w:p>
    <w:p w14:paraId="4DE4D47C" w14:textId="5AE79444"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Importance of Wise Counsel</w:t>
      </w:r>
    </w:p>
    <w:p w14:paraId="5EB879A1"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In 1 Kings 12, Rehoboam's decision to reject the advice of the elders in favor of his peers' counsel serves as a powerful reminder of the value of seeking wisdom from those with experience. Proverbs 15:22 tells us, "Plans fail for lack of counsel, but with many advisers they succeed." Surround yourself with wise and godly mentors who can guide you in making decisions that align with God's will.</w:t>
      </w:r>
    </w:p>
    <w:p w14:paraId="661EF47F"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discern wise counsel from unwise advice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diverse perspectives is crucial before making significant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surround yourself with advisors who prioritize your best interests? </w:t>
      </w:r>
    </w:p>
    <w:p w14:paraId="4C969243"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Pride</w:t>
      </w:r>
    </w:p>
    <w:p w14:paraId="47760448"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Rehoboam's pride led him to make a decision that ultimately divided the kingdom. Pride can blind us to the needs and concerns of others, leading to destructive outcomes. As Proverbs 16:18 warns, "Pride goes before destruction, and a haughty spirit before a fall." Humility is key to maintaining unity and peace in our relationships.</w:t>
      </w:r>
    </w:p>
    <w:p w14:paraId="158F263C"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pride in leadership lead to division and conflict in modern communities?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humility guides your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pride often prevent us from seeking wise counsel in challenging situations? </w:t>
      </w:r>
    </w:p>
    <w:p w14:paraId="24D97C3A"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4AB49E7"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39AABBBB" w14:textId="77777777" w:rsidR="00B43A24" w:rsidRDefault="00B43A24" w:rsidP="00B43A24">
      <w:pPr>
        <w:spacing w:line="247" w:lineRule="auto"/>
        <w:rPr>
          <w:rFonts w:eastAsia="Times New Roman"/>
          <w:b/>
          <w:bCs/>
          <w:kern w:val="0"/>
          <w:sz w:val="21"/>
          <w:szCs w:val="21"/>
        </w:rPr>
      </w:pPr>
    </w:p>
    <w:p w14:paraId="2FBA8ABD" w14:textId="5A3EE381"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Power of Listening</w:t>
      </w:r>
    </w:p>
    <w:p w14:paraId="22693E51"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Rehoboam's failure to listen to the people resulted in a fractured kingdom. James 1:19 advises, "Everyone should be quick to listen, slow to speak, and slow to anger." By truly listening to others, we can foster understanding and prevent unnecessary conflict.</w:t>
      </w:r>
    </w:p>
    <w:p w14:paraId="3A88721B"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listening to wise counsel impact your decision-making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Rehoboam ignored the elders' advice, and what can we learn from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would you do differently to ensure you listen effectively to diverse perspectives? </w:t>
      </w:r>
    </w:p>
    <w:p w14:paraId="1F8E56FE"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Dangers of Peer Pressure</w:t>
      </w:r>
    </w:p>
    <w:p w14:paraId="32AC184E"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Rehoboam succumbed to the pressure of his peers, leading to poor decision-making. This highlights the importance of standing firm in our convictions, even when faced with opposition. Romans 12:2 encourages us, "Do not be conformed to this world, but be transformed by the renewing of your mind."</w:t>
      </w:r>
    </w:p>
    <w:p w14:paraId="0F2D2D80"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resist peer pressure when making important decisions like Rehoboam faced in 1 Kings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Rehoboam chose his peers' advice over the elders', and how can you avoid similar mistakes?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Rehoboam's experience to ensure you seek wise counsel in your own life? </w:t>
      </w:r>
    </w:p>
    <w:p w14:paraId="6350270E"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A885922"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5478243C" w14:textId="77777777" w:rsidR="00B43A24" w:rsidRDefault="00B43A24" w:rsidP="00B43A24">
      <w:pPr>
        <w:spacing w:line="247" w:lineRule="auto"/>
        <w:rPr>
          <w:rFonts w:eastAsia="Times New Roman"/>
          <w:b/>
          <w:bCs/>
          <w:kern w:val="0"/>
          <w:sz w:val="21"/>
          <w:szCs w:val="21"/>
        </w:rPr>
      </w:pPr>
    </w:p>
    <w:p w14:paraId="53372DB6" w14:textId="0BD06324"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Role of Leadership</w:t>
      </w:r>
    </w:p>
    <w:p w14:paraId="06E19163"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Leadership carries the responsibility of guiding others with integrity and wisdom. Rehoboam's failure to lead with compassion and understanding resulted in division. As leaders, we are called to serve others, following the example of Christ, who said in Mark 10:45, "For even the Son of Man did not come to be served, but to serve."</w:t>
      </w:r>
    </w:p>
    <w:p w14:paraId="12C35579" w14:textId="77777777" w:rsidR="00B43A24" w:rsidRDefault="00B43A24" w:rsidP="00B43A24">
      <w:pPr>
        <w:spacing w:line="247" w:lineRule="auto"/>
      </w:pPr>
      <w:r w:rsidRPr="00F6333B">
        <w:rPr>
          <w:rFonts w:eastAsia="Times New Roman"/>
          <w:kern w:val="0"/>
          <w:sz w:val="21"/>
          <w:szCs w:val="21"/>
        </w:rPr>
        <w:t>1. How can leaders today balance listening to advisors with making independent decisions for the common good?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Rehoboam's leadership approach led to division, and how can leaders avoid similar outcomes?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modern leaders learn from Rehoboam's mistakes to foster unity and trust among their followers?</w:t>
      </w:r>
    </w:p>
    <w:p w14:paraId="289F3E98" w14:textId="50FCF156"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Division</w:t>
      </w:r>
    </w:p>
    <w:p w14:paraId="0031227E"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The division of Israel into two kingdoms serves as a cautionary tale about the destructive nature of division. Unity is a powerful force, and as believers, we are called to maintain the unity of the Spirit. Ephesians 4:3 urges us to "make every effort to keep the unity of the Spirit through the bond of peace."</w:t>
      </w:r>
    </w:p>
    <w:p w14:paraId="7804E402"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promote unity in your community when faced with divisive situations like in 1 Kings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division often leads to long-term consequences, as seen in Rehoboam's reign?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Rehoboam's mistakes to prevent division in your personal relationships? </w:t>
      </w:r>
    </w:p>
    <w:p w14:paraId="675517BE"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9321CEE"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7A516BC5" w14:textId="77777777" w:rsidR="00B43A24" w:rsidRDefault="00B43A24" w:rsidP="00B43A24">
      <w:pPr>
        <w:spacing w:line="247" w:lineRule="auto"/>
        <w:rPr>
          <w:rFonts w:eastAsia="Times New Roman"/>
          <w:b/>
          <w:bCs/>
          <w:kern w:val="0"/>
          <w:sz w:val="21"/>
          <w:szCs w:val="21"/>
        </w:rPr>
      </w:pPr>
    </w:p>
    <w:p w14:paraId="6EAC0F52" w14:textId="528CB039"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Significance of Obedience</w:t>
      </w:r>
    </w:p>
    <w:p w14:paraId="59D4A8E9"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Jeroboam's rise to power was prophesied by God, yet his disobedience led to idolatry and sin. Obedience to God's commands is crucial for living a life that honors Him. As 1 Samuel 15:22 states, "To obey is better than sacrifice."</w:t>
      </w:r>
    </w:p>
    <w:p w14:paraId="4E60D0AE"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apply Rehoboam's story to make better decisions in your own leadership roles?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wise counsel is crucial in achieving personal and communal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consequences of disobedience in 1 Kings 12 for your daily life choices? </w:t>
      </w:r>
    </w:p>
    <w:p w14:paraId="73327B79"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Influence of Idolatry</w:t>
      </w:r>
    </w:p>
    <w:p w14:paraId="72B7D01C"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Jeroboam's establishment of golden calves as objects of worship illustrates the dangers of idolatry. Anything that takes the place of God in our lives can become an idol. 1 John 5:21 warns, "Little children, keep yourselves from idols."</w:t>
      </w:r>
    </w:p>
    <w:p w14:paraId="10B7A575"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identify and resist modern forms of idolatry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are drawn to idols despite knowing their negative influence?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decisions align with your faith, not societal pressures? </w:t>
      </w:r>
    </w:p>
    <w:p w14:paraId="44D384E7"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4037562"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3A52C54D" w14:textId="77777777" w:rsidR="00B43A24" w:rsidRDefault="00B43A24" w:rsidP="00B43A24">
      <w:pPr>
        <w:spacing w:line="247" w:lineRule="auto"/>
        <w:rPr>
          <w:rFonts w:eastAsia="Times New Roman"/>
          <w:b/>
          <w:bCs/>
          <w:kern w:val="0"/>
          <w:sz w:val="21"/>
          <w:szCs w:val="21"/>
        </w:rPr>
      </w:pPr>
    </w:p>
    <w:p w14:paraId="7053208A" w14:textId="03BB0F9E"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Need for Repentance</w:t>
      </w:r>
    </w:p>
    <w:p w14:paraId="40144053"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Despite the mistakes of Rehoboam and Jeroboam, God's grace is always available to those who repent. 2 Chronicles 7:14 promises, "If My people who are called by My name humble themselves and pray and seek My face and turn from their wicked ways, then I will hear from heaven, forgive their sin, and heal their land."</w:t>
      </w:r>
    </w:p>
    <w:p w14:paraId="63F48319"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Rehoboam's decision-making process teach us about the importance of seeking wise counsel for repentance?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ignoring advice can lead to a greater need for repentance in our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Jeroboam's actions about the consequences of not repenting from poor leadership choices? </w:t>
      </w:r>
    </w:p>
    <w:p w14:paraId="365632D8"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Sovereignty of God</w:t>
      </w:r>
    </w:p>
    <w:p w14:paraId="23E95D5D"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Throughout 1 Kings 12, we see God's hand at work, fulfilling His purposes despite human failure. This reminds us that God is sovereign and His plans will prevail. Proverbs 19:21 affirms, "Many plans are in a man’s heart, but the purpose of the LORD will prevail." Trust in His sovereignty and rest in His perfect plan for your life.</w:t>
      </w:r>
    </w:p>
    <w:p w14:paraId="4AAF8AE8" w14:textId="77777777" w:rsidR="00B43A24" w:rsidRPr="001B37DC" w:rsidRDefault="00B43A24" w:rsidP="00B43A24">
      <w:pPr>
        <w:spacing w:line="247" w:lineRule="auto"/>
        <w:rPr>
          <w:rFonts w:eastAsia="Times New Roman"/>
          <w:kern w:val="0"/>
          <w:sz w:val="21"/>
          <w:szCs w:val="21"/>
        </w:rPr>
      </w:pPr>
      <w:r w:rsidRPr="00F6333B">
        <w:rPr>
          <w:rFonts w:eastAsia="Times New Roman"/>
          <w:kern w:val="0"/>
          <w:sz w:val="21"/>
          <w:szCs w:val="21"/>
        </w:rPr>
        <w:t>1. How can you trust God's sovereignty when facing leadership decisions that seem unfavorable?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control in challenging situations from Rehoboam's story?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acknowledging God's sovereignty help you respond to unexpected changes in your life?</w:t>
      </w:r>
      <w:r w:rsidRPr="001B37DC">
        <w:br w:type="page"/>
      </w:r>
    </w:p>
    <w:p w14:paraId="4B70C31E" w14:textId="77777777" w:rsidR="00B43A24" w:rsidRPr="00B43A24" w:rsidRDefault="00B43A24" w:rsidP="00B43A24">
      <w:pPr>
        <w:spacing w:line="247" w:lineRule="auto"/>
        <w:jc w:val="center"/>
        <w:outlineLvl w:val="0"/>
        <w:rPr>
          <w:rFonts w:eastAsia="Times New Roman"/>
          <w:b/>
          <w:bCs/>
          <w:kern w:val="36"/>
          <w:sz w:val="32"/>
          <w:szCs w:val="32"/>
        </w:rPr>
      </w:pPr>
      <w:r w:rsidRPr="00B43A24">
        <w:rPr>
          <w:rFonts w:eastAsia="Times New Roman"/>
          <w:b/>
          <w:bCs/>
          <w:kern w:val="36"/>
          <w:sz w:val="32"/>
          <w:szCs w:val="32"/>
        </w:rPr>
        <w:t>1 Kings 13 Teaching Points and Bible Study Questions</w:t>
      </w:r>
    </w:p>
    <w:p w14:paraId="3FFA31C3" w14:textId="1467F334"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Obedience to God's Command is Paramount</w:t>
      </w:r>
    </w:p>
    <w:p w14:paraId="7C53D3D6"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In 1 Kings 13, we see the man of God sent from Judah with a clear command from the Lord. His mission was to deliver a message to King Jeroboam and return without eating or drinking in the land. This story reminds us of the importance of unwavering obedience to God's instructions. As it is written, "To obey is better than sacrifice" (1 Samuel 15:22). When God speaks, our response should be immediate and complete obedience, trusting that His ways are higher than ours.</w:t>
      </w:r>
    </w:p>
    <w:p w14:paraId="36F2BC51"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ensure you remain obedient to God's commands despite external pressures or temptations?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crucial to prioritize God's instructions over others' advice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discern and follow God's voice amidst conflicting messages? </w:t>
      </w:r>
    </w:p>
    <w:p w14:paraId="192F47C5"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Beware of Deception</w:t>
      </w:r>
    </w:p>
    <w:p w14:paraId="45E109F6"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The man of God was deceived by an old prophet who claimed to have a word from an angel. This teaches us to be discerning and cautious, even when the message seems to come from a credible source. "Test all things; hold fast to what is good" (1 Thessalonians 5:21). We must always measure what we hear against the truth of Scripture, ensuring that we are not led astray by false teachings or misleading voices.</w:t>
      </w:r>
    </w:p>
    <w:p w14:paraId="65480173"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discern truth from deception in your daily interactions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man of God was deceived despite clear instructions from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verify guidance you receive aligns with your values and beliefs? </w:t>
      </w:r>
    </w:p>
    <w:p w14:paraId="0F75FF9B"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E8D7DD8"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19CDFBFD" w14:textId="77777777" w:rsidR="00B43A24" w:rsidRDefault="00B43A24" w:rsidP="00B43A24">
      <w:pPr>
        <w:spacing w:line="247" w:lineRule="auto"/>
        <w:rPr>
          <w:rFonts w:eastAsia="Times New Roman"/>
          <w:b/>
          <w:bCs/>
          <w:kern w:val="0"/>
          <w:sz w:val="21"/>
          <w:szCs w:val="21"/>
        </w:rPr>
      </w:pPr>
    </w:p>
    <w:p w14:paraId="166C85E0" w14:textId="2521B949"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Consequences of Disobedience</w:t>
      </w:r>
    </w:p>
    <w:p w14:paraId="5C58A7D5"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The tragic end of the man of God serves as a sobering reminder that disobedience to God's commands can have dire consequences. "For the wages of sin is death" (Romans 6:23). While God's grace is abundant, we must not take His commands lightly. Our actions have consequences, and we are called to live in a way that honors Him.</w:t>
      </w:r>
    </w:p>
    <w:p w14:paraId="502B7ED4"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ensure you remain obedient to God's instructions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consequences faced by the disobedient prophet?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disobedience often lead to unexpected and severe consequences in our lives? </w:t>
      </w:r>
    </w:p>
    <w:p w14:paraId="2FAD6CCC"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Over Kings and Kingdoms</w:t>
      </w:r>
    </w:p>
    <w:p w14:paraId="2B33A986"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The prophecy against the altar at Bethel and the subsequent withering of King Jeroboam's hand demonstrate God's ultimate authority over earthly rulers. "The king’s heart is a stream of water in the hand of the LORD; He turns it wherever He will" (Proverbs 21:1). No matter how powerful a leader may seem, God is in control, and His purposes will prevail.</w:t>
      </w:r>
    </w:p>
    <w:p w14:paraId="77FB443B"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trust God's sovereignty when leaders make decisions that seem unjust or harmful?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control over events in your life from this chapter?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God's sovereignty help you respond to political changes with faith rather than fear? </w:t>
      </w:r>
    </w:p>
    <w:p w14:paraId="1D5C5B08"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279F134"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6897B105" w14:textId="77777777" w:rsidR="00B43A24" w:rsidRDefault="00B43A24" w:rsidP="00B43A24">
      <w:pPr>
        <w:spacing w:line="247" w:lineRule="auto"/>
        <w:rPr>
          <w:rFonts w:eastAsia="Times New Roman"/>
          <w:b/>
          <w:bCs/>
          <w:kern w:val="0"/>
          <w:sz w:val="21"/>
          <w:szCs w:val="21"/>
        </w:rPr>
      </w:pPr>
    </w:p>
    <w:p w14:paraId="7D75815E" w14:textId="3B272A8A"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Power of God's Word</w:t>
      </w:r>
    </w:p>
    <w:p w14:paraId="1FF0EFC2"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The fulfillment of the prophecy concerning the altar and the king's hand underscores the power and reliability of God's word. "So is My word that goes out from My mouth: It will not return to Me empty" (Isaiah 55:11). We can trust that what God has spoken will come to pass, and His promises are sure.</w:t>
      </w:r>
    </w:p>
    <w:p w14:paraId="0AEB3C1C" w14:textId="77777777" w:rsidR="00B43A24" w:rsidRDefault="00B43A24" w:rsidP="00B43A24">
      <w:pPr>
        <w:spacing w:line="247" w:lineRule="auto"/>
      </w:pPr>
      <w:r w:rsidRPr="00F6333B">
        <w:rPr>
          <w:rFonts w:eastAsia="Times New Roman"/>
          <w:kern w:val="0"/>
          <w:sz w:val="21"/>
          <w:szCs w:val="21"/>
        </w:rPr>
        <w:t>1. How can you ensure obedience to God's Word in challenging situations like the prophet in 1 Kings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consequences of ignoring God's Word were so severe for the prophet?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1 Kings 13 about discerning true messages from God in your life?</w:t>
      </w:r>
    </w:p>
    <w:p w14:paraId="72A215A7" w14:textId="50E561F1"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Repentance</w:t>
      </w:r>
    </w:p>
    <w:p w14:paraId="4F25ACAA"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King Jeroboam's initial reaction to the man of God's message was one of anger, but when his hand withered, he pleaded for healing. This moment highlights the importance of repentance and turning back to God. "Repent, then, and turn to God, so that your sins may be wiped out" (Acts 3:19). True repentance leads to restoration and healing.</w:t>
      </w:r>
    </w:p>
    <w:p w14:paraId="735DDF7B"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the story of the disobedient prophet inspire you to prioritize repentance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immediate repentance is crucial when recognizing a mistake, as seen in 1 Kings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remain open to repentance when corrected by others? </w:t>
      </w:r>
    </w:p>
    <w:p w14:paraId="771F1E20"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5A4F76B"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32F2FFC2" w14:textId="77777777" w:rsidR="00B43A24" w:rsidRDefault="00B43A24" w:rsidP="00B43A24">
      <w:pPr>
        <w:spacing w:line="247" w:lineRule="auto"/>
        <w:rPr>
          <w:rFonts w:eastAsia="Times New Roman"/>
          <w:b/>
          <w:bCs/>
          <w:kern w:val="0"/>
          <w:sz w:val="21"/>
          <w:szCs w:val="21"/>
        </w:rPr>
      </w:pPr>
    </w:p>
    <w:p w14:paraId="735356D6" w14:textId="54B4B0E4"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Role of Prophets in God's Plan</w:t>
      </w:r>
    </w:p>
    <w:p w14:paraId="5F3731F9"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Prophets play a crucial role in delivering God's messages and guiding His people. The man of God was sent with a specific purpose, showing us that God uses His servants to accomplish His will. "Surely the Lord GOD does nothing without revealing His plan to His servants the prophets" (Amos 3:7). We should be attentive to the messages God sends through His chosen vessels.</w:t>
      </w:r>
    </w:p>
    <w:p w14:paraId="6384FC64"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discern true prophetic messages in your life today, similar to the prophet's challenge in 1 Kings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prophets to face tests, and how can this apply to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consequences faced by the disobedient prophet about following God's instructions? </w:t>
      </w:r>
    </w:p>
    <w:p w14:paraId="7FD3677C"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 of Complacency</w:t>
      </w:r>
    </w:p>
    <w:p w14:paraId="6C35F41C"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The old prophet's deception and the man of God's subsequent disobedience warn us against becoming complacent in our spiritual walk. "Be sober-minded and alert. Your adversary the devil prowls around like a roaring lion, seeking someone to devour" (1 Peter 5:8). We must remain vigilant and steadfast in our faith, always seeking God's guidance.</w:t>
      </w:r>
    </w:p>
    <w:p w14:paraId="6CE2BDF2"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guard against complacency in your spiritual life, as seen in 1 Kings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man of God became complacent despite clear instructions from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obedience to God's commands, avoiding the pitfalls of complacency? </w:t>
      </w:r>
    </w:p>
    <w:p w14:paraId="58831DF4"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0FB5DEA"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152DF3CF" w14:textId="77777777" w:rsidR="00B43A24" w:rsidRDefault="00B43A24" w:rsidP="00B43A24">
      <w:pPr>
        <w:spacing w:line="247" w:lineRule="auto"/>
        <w:rPr>
          <w:rFonts w:eastAsia="Times New Roman"/>
          <w:b/>
          <w:bCs/>
          <w:kern w:val="0"/>
          <w:sz w:val="21"/>
          <w:szCs w:val="21"/>
        </w:rPr>
      </w:pPr>
    </w:p>
    <w:p w14:paraId="519DDCC8" w14:textId="064EB978"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God's Mercy and Justice</w:t>
      </w:r>
    </w:p>
    <w:p w14:paraId="302BC5D7"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Even in judgment, we see glimpses of God's mercy. The man of God was given a chance to deliver his message and witness God's power before his disobedience led to his demise. "The LORD is compassionate and gracious, slow to anger, abounding in loving devotion" (Psalm 103:8). God's justice is balanced with His mercy, offering us hope and redemption.</w:t>
      </w:r>
    </w:p>
    <w:p w14:paraId="1A519323"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discern God's justice and mercy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sometimes allows consequences despite showing mercy?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balancing justice and mercy in your relationships from 1 Kings 13? </w:t>
      </w:r>
    </w:p>
    <w:p w14:paraId="46866AE0"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Legacy of Faithfulness</w:t>
      </w:r>
    </w:p>
    <w:p w14:paraId="2DBEDFF4"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The story of the man of God serves as a lasting reminder of the importance of faithfulness to God's commands. Though his life ended tragically, his obedience to deliver God's message left a lasting impact. "Well done, good and faithful servant" (Matthew 25:21). Let us strive to be faithful in all that God calls us to do, leaving a legacy that honors Him.</w:t>
      </w:r>
    </w:p>
    <w:p w14:paraId="0EA25F8C" w14:textId="77777777" w:rsidR="00B43A24" w:rsidRPr="001B37DC" w:rsidRDefault="00B43A24" w:rsidP="00B43A24">
      <w:pPr>
        <w:spacing w:line="247" w:lineRule="auto"/>
        <w:rPr>
          <w:rFonts w:eastAsia="Times New Roman"/>
          <w:kern w:val="0"/>
          <w:sz w:val="21"/>
          <w:szCs w:val="21"/>
        </w:rPr>
      </w:pPr>
      <w:r w:rsidRPr="00F6333B">
        <w:rPr>
          <w:rFonts w:eastAsia="Times New Roman"/>
          <w:kern w:val="0"/>
          <w:sz w:val="21"/>
          <w:szCs w:val="21"/>
        </w:rPr>
        <w:t>1. How can you ensure your actions align with God's instructions despite external pressures or temptations?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leave behind as a legacy of faithfulness for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staying true to God's word sometimes require difficult choices, and how can you prepare for them?</w:t>
      </w:r>
      <w:r w:rsidRPr="001B37DC">
        <w:br w:type="page"/>
      </w:r>
    </w:p>
    <w:p w14:paraId="0638316A" w14:textId="77777777" w:rsidR="00B43A24" w:rsidRPr="00B43A24" w:rsidRDefault="00B43A24" w:rsidP="00B43A24">
      <w:pPr>
        <w:spacing w:line="247" w:lineRule="auto"/>
        <w:jc w:val="center"/>
        <w:outlineLvl w:val="0"/>
        <w:rPr>
          <w:rFonts w:eastAsia="Times New Roman"/>
          <w:b/>
          <w:bCs/>
          <w:kern w:val="36"/>
          <w:sz w:val="32"/>
          <w:szCs w:val="32"/>
        </w:rPr>
      </w:pPr>
      <w:r w:rsidRPr="00B43A24">
        <w:rPr>
          <w:rFonts w:eastAsia="Times New Roman"/>
          <w:b/>
          <w:bCs/>
          <w:kern w:val="36"/>
          <w:sz w:val="32"/>
          <w:szCs w:val="32"/>
        </w:rPr>
        <w:t>1 Kings 14 Teaching Points and Bible Study Questions</w:t>
      </w:r>
    </w:p>
    <w:p w14:paraId="34CC61C9" w14:textId="1EEEFD0E"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Consequences of Disobedience</w:t>
      </w:r>
    </w:p>
    <w:p w14:paraId="1FD0314A"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In 1 Kings 14, we see the stark reality of disobedience to God's commands. Jeroboam, despite being chosen by God to lead Israel, turns away from His statutes. This chapter reminds us that our actions have consequences. As it is written, "Because you have done evil above all who were before you, and have gone and made for yourself other gods and molten images to provoke Me to anger, and have cast Me behind your back" (1 Kings 14:9). Let this be a reminder to keep God's commandments at the forefront of our lives.</w:t>
      </w:r>
    </w:p>
    <w:p w14:paraId="10FFB27C"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recognizing the consequences of disobedience in 1 Kings 14 guide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response to disobedience is crucial for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Jeroboam's story to avoid similar pitfalls in your own life? </w:t>
      </w:r>
    </w:p>
    <w:p w14:paraId="3C6F0747"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True Worship</w:t>
      </w:r>
    </w:p>
    <w:p w14:paraId="0A770C88"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Jeroboam's sin was not just political but deeply spiritual. He led Israel into idolatry, setting up golden calves for worship. This teaches us the importance of worshiping God in spirit and truth, as Jesus later emphasizes in John 4:24. Our worship should be directed solely to Yahweh, free from the distractions of worldly idols.</w:t>
      </w:r>
    </w:p>
    <w:p w14:paraId="142879CD"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ensure your worship practices align with true devotion rather than cultural traditions?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true worship is essential for maintaining a strong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evaluate and improve the authenticity of your worship? </w:t>
      </w:r>
    </w:p>
    <w:p w14:paraId="21B08A89"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6743406"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3DF14ABC" w14:textId="77777777" w:rsidR="00B43A24" w:rsidRDefault="00B43A24" w:rsidP="00B43A24">
      <w:pPr>
        <w:spacing w:line="247" w:lineRule="auto"/>
        <w:rPr>
          <w:rFonts w:eastAsia="Times New Roman"/>
          <w:b/>
          <w:bCs/>
          <w:kern w:val="0"/>
          <w:sz w:val="21"/>
          <w:szCs w:val="21"/>
        </w:rPr>
      </w:pPr>
    </w:p>
    <w:p w14:paraId="6FD57062" w14:textId="52FC8E70"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Role of Prophets</w:t>
      </w:r>
    </w:p>
    <w:p w14:paraId="6A45414E" w14:textId="77777777" w:rsidR="00B43A24" w:rsidRPr="00F6333B" w:rsidRDefault="00B43A24" w:rsidP="00B43A24">
      <w:pPr>
        <w:spacing w:line="247" w:lineRule="auto"/>
        <w:rPr>
          <w:rFonts w:eastAsia="Times New Roman"/>
          <w:kern w:val="0"/>
          <w:sz w:val="21"/>
          <w:szCs w:val="21"/>
        </w:rPr>
      </w:pPr>
      <w:proofErr w:type="spellStart"/>
      <w:r w:rsidRPr="00F6333B">
        <w:rPr>
          <w:rFonts w:eastAsia="Times New Roman"/>
          <w:kern w:val="0"/>
          <w:sz w:val="21"/>
          <w:szCs w:val="21"/>
        </w:rPr>
        <w:t>Ahijah</w:t>
      </w:r>
      <w:proofErr w:type="spellEnd"/>
      <w:r w:rsidRPr="00F6333B">
        <w:rPr>
          <w:rFonts w:eastAsia="Times New Roman"/>
          <w:kern w:val="0"/>
          <w:sz w:val="21"/>
          <w:szCs w:val="21"/>
        </w:rPr>
        <w:t xml:space="preserve"> the prophet plays a crucial role in delivering God's message to Jeroboam. Prophets in the Bible often served as God's mouthpiece, bringing His word to the people. This reminds us of the importance of listening to those who speak truthfully from Scripture, as they guide us in understanding God's will.</w:t>
      </w:r>
    </w:p>
    <w:p w14:paraId="7DE74824"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discern true prophetic messages in your life today, similar to those in 1 Kings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used prophets to communicate warnings, and how does this apply to us now?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prophet </w:t>
      </w:r>
      <w:proofErr w:type="spellStart"/>
      <w:r w:rsidRPr="00F6333B">
        <w:rPr>
          <w:rFonts w:eastAsia="Times New Roman"/>
          <w:kern w:val="0"/>
          <w:sz w:val="21"/>
          <w:szCs w:val="21"/>
        </w:rPr>
        <w:t>Ahijah's</w:t>
      </w:r>
      <w:proofErr w:type="spellEnd"/>
      <w:r w:rsidRPr="00F6333B">
        <w:rPr>
          <w:rFonts w:eastAsia="Times New Roman"/>
          <w:kern w:val="0"/>
          <w:sz w:val="21"/>
          <w:szCs w:val="21"/>
        </w:rPr>
        <w:t xml:space="preserve"> role that influences your response to modern-day guidance? </w:t>
      </w:r>
    </w:p>
    <w:p w14:paraId="2CC7821E"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Certainty of God's Word</w:t>
      </w:r>
    </w:p>
    <w:p w14:paraId="7CD7883E"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 xml:space="preserve">When God speaks, His words are certain and unchanging. </w:t>
      </w:r>
      <w:proofErr w:type="spellStart"/>
      <w:r w:rsidRPr="00F6333B">
        <w:rPr>
          <w:rFonts w:eastAsia="Times New Roman"/>
          <w:kern w:val="0"/>
          <w:sz w:val="21"/>
          <w:szCs w:val="21"/>
        </w:rPr>
        <w:t>Ahijah's</w:t>
      </w:r>
      <w:proofErr w:type="spellEnd"/>
      <w:r w:rsidRPr="00F6333B">
        <w:rPr>
          <w:rFonts w:eastAsia="Times New Roman"/>
          <w:kern w:val="0"/>
          <w:sz w:val="21"/>
          <w:szCs w:val="21"/>
        </w:rPr>
        <w:t xml:space="preserve"> prophecy about the downfall of Jeroboam's house comes to pass exactly as foretold. "The LORD will raise up for Himself a king over Israel who will cut off the house of Jeroboam" (1 Kings 14:14). This assures us that God's promises and warnings are reliable and will come to fruition.</w:t>
      </w:r>
    </w:p>
    <w:p w14:paraId="7392C06F"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apply the certainty of God's word to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trust God's promises even when circumstances seem unfavorable?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faith in the reliability of God's word? </w:t>
      </w:r>
    </w:p>
    <w:p w14:paraId="0B851D4E"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70E3495"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7D24A2F5" w14:textId="77777777" w:rsidR="00B43A24" w:rsidRDefault="00B43A24" w:rsidP="00B43A24">
      <w:pPr>
        <w:spacing w:line="247" w:lineRule="auto"/>
        <w:rPr>
          <w:rFonts w:eastAsia="Times New Roman"/>
          <w:b/>
          <w:bCs/>
          <w:kern w:val="0"/>
          <w:sz w:val="21"/>
          <w:szCs w:val="21"/>
        </w:rPr>
      </w:pPr>
    </w:p>
    <w:p w14:paraId="5FED63B9" w14:textId="4703F040"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Impact of Leadership</w:t>
      </w:r>
    </w:p>
    <w:p w14:paraId="3117A4B9"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Jeroboam's leadership had a profound impact on the nation of Israel. His actions led the people into sin, showing us that leaders have a significant responsibility to guide others in righteousness. As believers, we are called to be leaders in our communities, reflecting Christ's love and truth.</w:t>
      </w:r>
    </w:p>
    <w:p w14:paraId="72679117" w14:textId="77777777" w:rsidR="00B43A24" w:rsidRDefault="00B43A24" w:rsidP="00B43A24">
      <w:pPr>
        <w:spacing w:line="247" w:lineRule="auto"/>
      </w:pPr>
      <w:r w:rsidRPr="00F6333B">
        <w:rPr>
          <w:rFonts w:eastAsia="Times New Roman"/>
          <w:kern w:val="0"/>
          <w:sz w:val="21"/>
          <w:szCs w:val="21"/>
        </w:rPr>
        <w:t>1. How can you ensure your leadership decisions positively impact those you lead, like Jeroboam's failure in 1 Kings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leaders often struggle with maintaining integrity, as seen in Rehoboam's reign?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Jeroboam's leadership mistakes to avoid similar pitfalls in your own life?</w:t>
      </w:r>
    </w:p>
    <w:p w14:paraId="571A0D5F" w14:textId="122A0DFE"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God's Judgment</w:t>
      </w:r>
    </w:p>
    <w:p w14:paraId="1D7FD619"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God's judgment is a recurring theme in 1 Kings 14. The chapter illustrates that God is just and will hold us accountable for our actions. "I will bring disaster on the house of Jeroboam" (1 Kings 14:10). This serves as a sobering reminder to live in accordance with His will, knowing that He sees all.</w:t>
      </w:r>
    </w:p>
    <w:p w14:paraId="4C4535BA"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prepare your heart to accept God's judgment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judgment can lead to personal growth and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judgment to guide your decisions and actions today? </w:t>
      </w:r>
    </w:p>
    <w:p w14:paraId="571C8CFA"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0BA0513"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48DF4C7C" w14:textId="77777777" w:rsidR="00B43A24" w:rsidRDefault="00B43A24" w:rsidP="00B43A24">
      <w:pPr>
        <w:spacing w:line="247" w:lineRule="auto"/>
        <w:rPr>
          <w:rFonts w:eastAsia="Times New Roman"/>
          <w:b/>
          <w:bCs/>
          <w:kern w:val="0"/>
          <w:sz w:val="21"/>
          <w:szCs w:val="21"/>
        </w:rPr>
      </w:pPr>
    </w:p>
    <w:p w14:paraId="162B06B3" w14:textId="5B619007"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Power of Repentance</w:t>
      </w:r>
    </w:p>
    <w:p w14:paraId="0BACCA9C"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While the chapter focuses on judgment, it also implicitly highlights the power of repentance. Although Jeroboam did not turn back to God, we are reminded throughout Scripture that repentance can lead to restoration. "If we confess our sins, He is faithful and just to forgive us our sins" (1 John 1:9).</w:t>
      </w:r>
    </w:p>
    <w:p w14:paraId="7EE58461"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recognizing our mistakes lead to genuine repentance and transformation in our daily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restoring relationships with others and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repentance leads to meaningful change in your actions? </w:t>
      </w:r>
    </w:p>
    <w:p w14:paraId="461488E8"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Influence of Family</w:t>
      </w:r>
    </w:p>
    <w:p w14:paraId="1CD4F5F0"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Jeroboam's actions affected not only himself but his entire family. This underscores the influence we have on our loved ones. As parents, siblings, or friends, our faithfulness to God can inspire those around us to seek Him as well.</w:t>
      </w:r>
    </w:p>
    <w:p w14:paraId="30EBC0DF"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positively influence your family’s spiritual direction despite past mistakes, as seen in 1 Kings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family legacy impacts our choices, and how can we change negative patterns?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family learns from past generations' failures and successes? </w:t>
      </w:r>
    </w:p>
    <w:p w14:paraId="687E9F90"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E09508F"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53A26561" w14:textId="77777777" w:rsidR="00B43A24" w:rsidRDefault="00B43A24" w:rsidP="00B43A24">
      <w:pPr>
        <w:spacing w:line="247" w:lineRule="auto"/>
        <w:rPr>
          <w:rFonts w:eastAsia="Times New Roman"/>
          <w:b/>
          <w:bCs/>
          <w:kern w:val="0"/>
          <w:sz w:val="21"/>
          <w:szCs w:val="21"/>
        </w:rPr>
      </w:pPr>
    </w:p>
    <w:p w14:paraId="5F52E5D4" w14:textId="06645F23"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Sovereignty of God</w:t>
      </w:r>
    </w:p>
    <w:p w14:paraId="0A47E669"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 xml:space="preserve">Despite human failings, God's sovereign plan prevails. The events in 1 Kings 14 demonstrate that God is in control, orchestrating history according to His divine purpose. This gives us confidence that, no matter the circumstances, God's will </w:t>
      </w:r>
      <w:proofErr w:type="gramStart"/>
      <w:r w:rsidRPr="00F6333B">
        <w:rPr>
          <w:rFonts w:eastAsia="Times New Roman"/>
          <w:kern w:val="0"/>
          <w:sz w:val="21"/>
          <w:szCs w:val="21"/>
        </w:rPr>
        <w:t>is</w:t>
      </w:r>
      <w:proofErr w:type="gramEnd"/>
      <w:r w:rsidRPr="00F6333B">
        <w:rPr>
          <w:rFonts w:eastAsia="Times New Roman"/>
          <w:kern w:val="0"/>
          <w:sz w:val="21"/>
          <w:szCs w:val="21"/>
        </w:rPr>
        <w:t xml:space="preserve"> ultimately for our good and His glory.</w:t>
      </w:r>
    </w:p>
    <w:p w14:paraId="035F0F4F"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recognizing God's sovereignty in 1 Kings 14 influence your response to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control helps in trusting His plans for your future?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1 Kings 14 about submitting to God's will in difficult situations? </w:t>
      </w:r>
    </w:p>
    <w:p w14:paraId="70DAEFE9"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Redemption</w:t>
      </w:r>
    </w:p>
    <w:p w14:paraId="1A32AFEA"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Even in a chapter filled with judgment, there is an underlying hope of redemption. God's dealings with Israel point to the ultimate redemption found in Jesus Christ. As we reflect on these lessons, let us hold fast to the hope we have in Him, knowing that through Christ, we are reconciled to God and have eternal life.</w:t>
      </w:r>
    </w:p>
    <w:p w14:paraId="259357A3" w14:textId="77777777" w:rsidR="00B43A24" w:rsidRPr="001B37DC" w:rsidRDefault="00B43A24" w:rsidP="00B43A24">
      <w:pPr>
        <w:spacing w:line="247" w:lineRule="auto"/>
        <w:rPr>
          <w:rFonts w:eastAsia="Times New Roman"/>
          <w:kern w:val="0"/>
          <w:sz w:val="21"/>
          <w:szCs w:val="21"/>
        </w:rPr>
      </w:pPr>
      <w:r w:rsidRPr="00F6333B">
        <w:rPr>
          <w:rFonts w:eastAsia="Times New Roman"/>
          <w:kern w:val="0"/>
          <w:sz w:val="21"/>
          <w:szCs w:val="21"/>
        </w:rPr>
        <w:t>1. How can you find hope in God's promises despite current challenges, as seen in 1 Kings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discipline and mercy in your own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God's redemption plan encourage you to seek personal transformation?</w:t>
      </w:r>
      <w:r w:rsidRPr="001B37DC">
        <w:br w:type="page"/>
      </w:r>
    </w:p>
    <w:p w14:paraId="2095C176" w14:textId="77777777" w:rsidR="00B43A24" w:rsidRPr="00B43A24" w:rsidRDefault="00B43A24" w:rsidP="00B43A24">
      <w:pPr>
        <w:spacing w:line="247" w:lineRule="auto"/>
        <w:jc w:val="center"/>
        <w:outlineLvl w:val="0"/>
        <w:rPr>
          <w:rFonts w:eastAsia="Times New Roman"/>
          <w:b/>
          <w:bCs/>
          <w:kern w:val="36"/>
          <w:sz w:val="32"/>
          <w:szCs w:val="32"/>
        </w:rPr>
      </w:pPr>
      <w:r w:rsidRPr="00B43A24">
        <w:rPr>
          <w:rFonts w:eastAsia="Times New Roman"/>
          <w:b/>
          <w:bCs/>
          <w:kern w:val="36"/>
          <w:sz w:val="32"/>
          <w:szCs w:val="32"/>
        </w:rPr>
        <w:t>1 Kings 15 Teaching Points and Bible Study Questions</w:t>
      </w:r>
    </w:p>
    <w:p w14:paraId="2C2B9D04" w14:textId="181825C3"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Importance of a Righteous Heart</w:t>
      </w:r>
    </w:p>
    <w:p w14:paraId="2033716E"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 xml:space="preserve">In 1 Kings 15:3, we learn that </w:t>
      </w:r>
      <w:proofErr w:type="spellStart"/>
      <w:r w:rsidRPr="00F6333B">
        <w:rPr>
          <w:rFonts w:eastAsia="Times New Roman"/>
          <w:kern w:val="0"/>
          <w:sz w:val="21"/>
          <w:szCs w:val="21"/>
        </w:rPr>
        <w:t>Abijam's</w:t>
      </w:r>
      <w:proofErr w:type="spellEnd"/>
      <w:r w:rsidRPr="00F6333B">
        <w:rPr>
          <w:rFonts w:eastAsia="Times New Roman"/>
          <w:kern w:val="0"/>
          <w:sz w:val="21"/>
          <w:szCs w:val="21"/>
        </w:rPr>
        <w:t xml:space="preserve"> heart was not fully devoted to the Lord, unlike his ancestor David. This reminds us that God values the condition of our hearts above all else. As it is written, "For the eyes of the LORD roam to and </w:t>
      </w:r>
      <w:proofErr w:type="spellStart"/>
      <w:r w:rsidRPr="00F6333B">
        <w:rPr>
          <w:rFonts w:eastAsia="Times New Roman"/>
          <w:kern w:val="0"/>
          <w:sz w:val="21"/>
          <w:szCs w:val="21"/>
        </w:rPr>
        <w:t>fro</w:t>
      </w:r>
      <w:proofErr w:type="spellEnd"/>
      <w:r w:rsidRPr="00F6333B">
        <w:rPr>
          <w:rFonts w:eastAsia="Times New Roman"/>
          <w:kern w:val="0"/>
          <w:sz w:val="21"/>
          <w:szCs w:val="21"/>
        </w:rPr>
        <w:t xml:space="preserve"> over all the earth to show Himself strong on behalf of those whose hearts are fully devoted to Him" (2 Chronicles 16:9). A heart aligned with God is the foundation of a life that pleases Him.</w:t>
      </w:r>
    </w:p>
    <w:p w14:paraId="70934DAB"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cultivate a heart that seeks righteousness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a righteous heart is crucial for personal and communal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heart with God's standards of righteousness? </w:t>
      </w:r>
    </w:p>
    <w:p w14:paraId="5E17889D"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Legacy of Faithfulness</w:t>
      </w:r>
    </w:p>
    <w:p w14:paraId="47E0D3AA"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David's faithfulness to God had lasting effects, as seen in 1 Kings 15:4, where it states, "Nevertheless, for the sake of David, the LORD his God gave him a lamp in Jerusalem by raising up a son to succeed him and by making Jerusalem strong." Our faithfulness can impact generations, leaving a legacy that endures beyond our lifetime.</w:t>
      </w:r>
    </w:p>
    <w:p w14:paraId="1724F86D"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ensure your actions today contribute to a lasting legacy of faithfulness for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faithfulness is crucial, even when faced with challenges or opposition?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strengthen your commitment to faithfulness in your daily life? </w:t>
      </w:r>
    </w:p>
    <w:p w14:paraId="0F64B2C7"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4DA29FC"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6F4EB2DA" w14:textId="77777777" w:rsidR="00B43A24" w:rsidRDefault="00B43A24" w:rsidP="00B43A24">
      <w:pPr>
        <w:spacing w:line="247" w:lineRule="auto"/>
        <w:rPr>
          <w:rFonts w:eastAsia="Times New Roman"/>
          <w:b/>
          <w:bCs/>
          <w:kern w:val="0"/>
          <w:sz w:val="21"/>
          <w:szCs w:val="21"/>
        </w:rPr>
      </w:pPr>
    </w:p>
    <w:p w14:paraId="005B3502" w14:textId="40895355"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Consequences of Sin</w:t>
      </w:r>
    </w:p>
    <w:p w14:paraId="460D452C" w14:textId="77777777" w:rsidR="00B43A24" w:rsidRPr="00F6333B" w:rsidRDefault="00B43A24" w:rsidP="00B43A24">
      <w:pPr>
        <w:spacing w:line="247" w:lineRule="auto"/>
        <w:rPr>
          <w:rFonts w:eastAsia="Times New Roman"/>
          <w:kern w:val="0"/>
          <w:sz w:val="21"/>
          <w:szCs w:val="21"/>
        </w:rPr>
      </w:pPr>
      <w:proofErr w:type="spellStart"/>
      <w:r w:rsidRPr="00F6333B">
        <w:rPr>
          <w:rFonts w:eastAsia="Times New Roman"/>
          <w:kern w:val="0"/>
          <w:sz w:val="21"/>
          <w:szCs w:val="21"/>
        </w:rPr>
        <w:t>Abijam's</w:t>
      </w:r>
      <w:proofErr w:type="spellEnd"/>
      <w:r w:rsidRPr="00F6333B">
        <w:rPr>
          <w:rFonts w:eastAsia="Times New Roman"/>
          <w:kern w:val="0"/>
          <w:sz w:val="21"/>
          <w:szCs w:val="21"/>
        </w:rPr>
        <w:t xml:space="preserve"> reign was marked by sin, and as a result, his kingdom was not established. This serves as a reminder that sin has consequences, not just for us but for those around us. "For the wages of sin is death, but the gift of God is eternal life in Christ Jesus our Lord" (Romans 6:23). Choosing righteousness leads to life and blessing.</w:t>
      </w:r>
    </w:p>
    <w:p w14:paraId="062392B7"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recognizing the consequences of sin in 1 Kings 15 guide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outcomes of sin in the lives of the kings?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the impact of sin in 1 Kings 15 matter for personal growth today? </w:t>
      </w:r>
    </w:p>
    <w:p w14:paraId="1DC01D4C"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Repentance</w:t>
      </w:r>
    </w:p>
    <w:p w14:paraId="6E30A388"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 xml:space="preserve">Asa, unlike his father </w:t>
      </w:r>
      <w:proofErr w:type="spellStart"/>
      <w:r w:rsidRPr="00F6333B">
        <w:rPr>
          <w:rFonts w:eastAsia="Times New Roman"/>
          <w:kern w:val="0"/>
          <w:sz w:val="21"/>
          <w:szCs w:val="21"/>
        </w:rPr>
        <w:t>Abijam</w:t>
      </w:r>
      <w:proofErr w:type="spellEnd"/>
      <w:r w:rsidRPr="00F6333B">
        <w:rPr>
          <w:rFonts w:eastAsia="Times New Roman"/>
          <w:kern w:val="0"/>
          <w:sz w:val="21"/>
          <w:szCs w:val="21"/>
        </w:rPr>
        <w:t>, turned to the Lord and did what was right in His eyes. 1 Kings 15:11 tells us, "Asa did what was right in the eyes of the LORD, as his father David had done." Repentance and turning back to God can change the course of our lives and bring us back into His favor.</w:t>
      </w:r>
    </w:p>
    <w:p w14:paraId="5AFE77B7"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apply the power of repentance to transform a challenging situation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genuine repentance can lead to positive change in personal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repentance is sincere and leads to lasting change? </w:t>
      </w:r>
    </w:p>
    <w:p w14:paraId="0B1E6046"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E1EA74E"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05211031" w14:textId="77777777" w:rsidR="00B43A24" w:rsidRDefault="00B43A24" w:rsidP="00B43A24">
      <w:pPr>
        <w:spacing w:line="247" w:lineRule="auto"/>
        <w:rPr>
          <w:rFonts w:eastAsia="Times New Roman"/>
          <w:b/>
          <w:bCs/>
          <w:kern w:val="0"/>
          <w:sz w:val="21"/>
          <w:szCs w:val="21"/>
        </w:rPr>
      </w:pPr>
    </w:p>
    <w:p w14:paraId="6F43831D" w14:textId="6905231D"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Importance of Removing Idols</w:t>
      </w:r>
    </w:p>
    <w:p w14:paraId="0C09F55C"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Asa took a bold step by removing idols from the land, as described in 1 Kings 15:12. This act of purging the land of false gods is a powerful reminder to remove anything from our lives that takes the place of God. "Little children, keep yourselves from idols" (1 John 5:21). Prioritizing God above all else is essential for a life of faith.</w:t>
      </w:r>
    </w:p>
    <w:p w14:paraId="5F5FD872" w14:textId="77777777" w:rsidR="00B43A24" w:rsidRDefault="00B43A24" w:rsidP="00B43A24">
      <w:pPr>
        <w:spacing w:line="247" w:lineRule="auto"/>
      </w:pPr>
      <w:r w:rsidRPr="00F6333B">
        <w:rPr>
          <w:rFonts w:eastAsia="Times New Roman"/>
          <w:kern w:val="0"/>
          <w:sz w:val="21"/>
          <w:szCs w:val="21"/>
        </w:rPr>
        <w:t>1. How can you identify and remove modern-day idols in your life to strengthen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removing idols is crucial for maintaining a genuine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idols don't re-enter your life after removal?</w:t>
      </w:r>
    </w:p>
    <w:p w14:paraId="7D4A16CE" w14:textId="3484A2A1"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Courage in Leadership</w:t>
      </w:r>
    </w:p>
    <w:p w14:paraId="1E59E56F"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 xml:space="preserve">Asa demonstrated courage by deposing his grandmother </w:t>
      </w:r>
      <w:proofErr w:type="spellStart"/>
      <w:r w:rsidRPr="00F6333B">
        <w:rPr>
          <w:rFonts w:eastAsia="Times New Roman"/>
          <w:kern w:val="0"/>
          <w:sz w:val="21"/>
          <w:szCs w:val="21"/>
        </w:rPr>
        <w:t>Maacah</w:t>
      </w:r>
      <w:proofErr w:type="spellEnd"/>
      <w:r w:rsidRPr="00F6333B">
        <w:rPr>
          <w:rFonts w:eastAsia="Times New Roman"/>
          <w:kern w:val="0"/>
          <w:sz w:val="21"/>
          <w:szCs w:val="21"/>
        </w:rPr>
        <w:t xml:space="preserve"> from her position as queen mother because of her idolatry (1 Kings 15:13). True leadership often requires difficult decisions and the courage to stand for what is right, even when it involves those closest to us.</w:t>
      </w:r>
    </w:p>
    <w:p w14:paraId="79C38BE4"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leaders today demonstrate courage when facing opposition or difficult decisions like King Asa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courage is essential for maintaining integrity in leadership roles?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King Asa's actions to apply courage in your own leadership challenges? </w:t>
      </w:r>
    </w:p>
    <w:p w14:paraId="37A106D0"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D0CB893"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09CC4CF3" w14:textId="77777777" w:rsidR="00B43A24" w:rsidRDefault="00B43A24" w:rsidP="00B43A24">
      <w:pPr>
        <w:spacing w:line="247" w:lineRule="auto"/>
        <w:rPr>
          <w:rFonts w:eastAsia="Times New Roman"/>
          <w:b/>
          <w:bCs/>
          <w:kern w:val="0"/>
          <w:sz w:val="21"/>
          <w:szCs w:val="21"/>
        </w:rPr>
      </w:pPr>
    </w:p>
    <w:p w14:paraId="5DDAAF59" w14:textId="3C1196A0"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Blessing of Peace</w:t>
      </w:r>
    </w:p>
    <w:p w14:paraId="2985DD8C"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During Asa's reign, the land experienced peace for many years (1 Kings 15:14). This peace was a direct result of his commitment to God. "The LORD gives strength to His people; the LORD blesses His people with peace" (Psalm 29:11). When we align ourselves with God's will, we can experience His peace in our lives.</w:t>
      </w:r>
    </w:p>
    <w:p w14:paraId="0F911323"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cultivate peace in your community like Asa did in his kingdom?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peace is considered a blessing in your personal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maintain peace during conflicts in your relationships? </w:t>
      </w:r>
    </w:p>
    <w:p w14:paraId="4B97DFEF"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Consistency</w:t>
      </w:r>
    </w:p>
    <w:p w14:paraId="1C76B2D6"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Asa's reign was marked by consistency in his devotion to God, as noted in 1 Kings 15:14. Consistency in our walk with God builds a strong foundation for our faith and influences those around us. "Let us not grow weary in well-doing, for in due time we will reap a harvest if we do not give up" (Galatians 6:9).</w:t>
      </w:r>
    </w:p>
    <w:p w14:paraId="10B77B82"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maintain consistency in your faith despite external challenges, like King Asa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consistency in leadership impacts a community's spiritual health?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consistent devotion in your daily life? </w:t>
      </w:r>
    </w:p>
    <w:p w14:paraId="7D9F8C21"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B6AFC71"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4B265942" w14:textId="77777777" w:rsidR="00B43A24" w:rsidRDefault="00B43A24" w:rsidP="00B43A24">
      <w:pPr>
        <w:spacing w:line="247" w:lineRule="auto"/>
        <w:rPr>
          <w:rFonts w:eastAsia="Times New Roman"/>
          <w:b/>
          <w:bCs/>
          <w:kern w:val="0"/>
          <w:sz w:val="21"/>
          <w:szCs w:val="21"/>
        </w:rPr>
      </w:pPr>
    </w:p>
    <w:p w14:paraId="6A09F3CE" w14:textId="52636BAB"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Impact of Alliances</w:t>
      </w:r>
    </w:p>
    <w:p w14:paraId="1ADB0DEA"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Asa formed an alliance with Ben-</w:t>
      </w:r>
      <w:proofErr w:type="spellStart"/>
      <w:r w:rsidRPr="00F6333B">
        <w:rPr>
          <w:rFonts w:eastAsia="Times New Roman"/>
          <w:kern w:val="0"/>
          <w:sz w:val="21"/>
          <w:szCs w:val="21"/>
        </w:rPr>
        <w:t>Hadad</w:t>
      </w:r>
      <w:proofErr w:type="spellEnd"/>
      <w:r w:rsidRPr="00F6333B">
        <w:rPr>
          <w:rFonts w:eastAsia="Times New Roman"/>
          <w:kern w:val="0"/>
          <w:sz w:val="21"/>
          <w:szCs w:val="21"/>
        </w:rPr>
        <w:t xml:space="preserve"> of Aram to protect his kingdom (1 Kings 15:18-19). This teaches us to be mindful of the alliances we form, ensuring they align with God's purposes. "Do not be unequally yoked with unbelievers" (2 Corinthians 6:14). Our partnerships should reflect our commitment to God's principles.</w:t>
      </w:r>
    </w:p>
    <w:p w14:paraId="60B188F2"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forming alliances impact your personal integrity and decision-making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alliances can sometimes lead to unintended consequences in relationships or communities?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1 Kings 15 about choosing allies who align with your values? </w:t>
      </w:r>
    </w:p>
    <w:p w14:paraId="15DF9BEF"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Faithfulness</w:t>
      </w:r>
    </w:p>
    <w:p w14:paraId="3E6DE881"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Throughout 1 Kings 15, we see God's faithfulness to His promises, despite human failings. "Know therefore that the LORD your God is God; He is the faithful God, keeping His covenant of loving devotion for a thousand generations of those who love Him and keep His commandments" (Deuteronomy 7:9). Trusting in God's faithfulness gives us hope and confidence in His plans for our lives.</w:t>
      </w:r>
    </w:p>
    <w:p w14:paraId="197D7E0C"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These lessons from 1 Kings 15 remind us of the importance of a heart devoted to God, the impact of our actions, and the assurance of His faithfulness. May they inspire us to live lives that honor Him.</w:t>
      </w:r>
    </w:p>
    <w:p w14:paraId="7E595C63" w14:textId="77777777" w:rsidR="00B43A24" w:rsidRPr="001B37DC" w:rsidRDefault="00B43A24" w:rsidP="00B43A24">
      <w:pPr>
        <w:spacing w:line="247" w:lineRule="auto"/>
        <w:rPr>
          <w:rFonts w:eastAsia="Times New Roman"/>
          <w:kern w:val="0"/>
          <w:sz w:val="21"/>
          <w:szCs w:val="21"/>
        </w:rPr>
      </w:pPr>
      <w:r w:rsidRPr="00F6333B">
        <w:rPr>
          <w:rFonts w:eastAsia="Times New Roman"/>
          <w:kern w:val="0"/>
          <w:sz w:val="21"/>
          <w:szCs w:val="21"/>
        </w:rPr>
        <w:t>1. How can you trust in God's faithfulness when facing personal challenges, as seen in 1 Kings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faithfulness is crucial for maintaining hope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daily to remind yourself of God's unwavering faithfulness in your life?</w:t>
      </w:r>
      <w:r w:rsidRPr="001B37DC">
        <w:br w:type="page"/>
      </w:r>
    </w:p>
    <w:p w14:paraId="453A2D7D" w14:textId="77777777" w:rsidR="00B43A24" w:rsidRPr="00B43A24" w:rsidRDefault="00B43A24" w:rsidP="00B43A24">
      <w:pPr>
        <w:spacing w:line="247" w:lineRule="auto"/>
        <w:jc w:val="center"/>
        <w:outlineLvl w:val="0"/>
        <w:rPr>
          <w:rFonts w:eastAsia="Times New Roman"/>
          <w:b/>
          <w:bCs/>
          <w:kern w:val="36"/>
          <w:sz w:val="32"/>
          <w:szCs w:val="32"/>
        </w:rPr>
      </w:pPr>
      <w:r w:rsidRPr="00B43A24">
        <w:rPr>
          <w:rFonts w:eastAsia="Times New Roman"/>
          <w:b/>
          <w:bCs/>
          <w:kern w:val="36"/>
          <w:sz w:val="32"/>
          <w:szCs w:val="32"/>
        </w:rPr>
        <w:t>1 Kings 16 Teaching Points and Bible Study Questions</w:t>
      </w:r>
    </w:p>
    <w:p w14:paraId="63EFE10F" w14:textId="193B2686"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Consequences of Turning Away from God</w:t>
      </w:r>
    </w:p>
    <w:p w14:paraId="0499F5B0"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In 1 Kings 16, we see a recurring theme: the downfall of kings who turn away from God. The chapter highlights the reigns of several kings of Israel who did evil in the sight of the Lord. This serves as a powerful reminder that straying from God's path leads to destruction. As it is written, "For the wages of sin is death, but the gift of God is eternal life in Christ Jesus our Lord" (Romans 6:23). Staying true to God's commandments is essential for a life of blessing and purpose.</w:t>
      </w:r>
    </w:p>
    <w:p w14:paraId="2173105F"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we recognize and avoid the subtle ways we might turn away from God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staying faithful to God despite societal pressures?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turning away from God often lead to negative consequences in our personal lives? </w:t>
      </w:r>
    </w:p>
    <w:p w14:paraId="5647BF2A"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Godly Leadership</w:t>
      </w:r>
    </w:p>
    <w:p w14:paraId="197D8002"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 xml:space="preserve">The chapter underscores the impact of leadership on a nation. When leaders like King </w:t>
      </w:r>
      <w:proofErr w:type="spellStart"/>
      <w:r w:rsidRPr="00F6333B">
        <w:rPr>
          <w:rFonts w:eastAsia="Times New Roman"/>
          <w:kern w:val="0"/>
          <w:sz w:val="21"/>
          <w:szCs w:val="21"/>
        </w:rPr>
        <w:t>Baasha</w:t>
      </w:r>
      <w:proofErr w:type="spellEnd"/>
      <w:r w:rsidRPr="00F6333B">
        <w:rPr>
          <w:rFonts w:eastAsia="Times New Roman"/>
          <w:kern w:val="0"/>
          <w:sz w:val="21"/>
          <w:szCs w:val="21"/>
        </w:rPr>
        <w:t xml:space="preserve"> and King </w:t>
      </w:r>
      <w:proofErr w:type="spellStart"/>
      <w:r w:rsidRPr="00F6333B">
        <w:rPr>
          <w:rFonts w:eastAsia="Times New Roman"/>
          <w:kern w:val="0"/>
          <w:sz w:val="21"/>
          <w:szCs w:val="21"/>
        </w:rPr>
        <w:t>Omri</w:t>
      </w:r>
      <w:proofErr w:type="spellEnd"/>
      <w:r w:rsidRPr="00F6333B">
        <w:rPr>
          <w:rFonts w:eastAsia="Times New Roman"/>
          <w:kern w:val="0"/>
          <w:sz w:val="21"/>
          <w:szCs w:val="21"/>
        </w:rPr>
        <w:t xml:space="preserve"> led Israel into idolatry, the entire nation suffered. This teaches us the importance of choosing leaders who honor God and uphold His principles. As Proverbs 29:2 states, "When the righteous thrive, the people rejoice; but when the wicked rule, the people groan."</w:t>
      </w:r>
    </w:p>
    <w:p w14:paraId="7EA486B8"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ensure your leadership decisions align with God's principles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godly leadership is crucial for maintaining integrity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1 Kings 16 about the consequences of ungodly leadership? </w:t>
      </w:r>
    </w:p>
    <w:p w14:paraId="2B606938"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7FE0460"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66C81747" w14:textId="77777777" w:rsidR="00B43A24" w:rsidRDefault="00B43A24" w:rsidP="00B43A24">
      <w:pPr>
        <w:spacing w:line="247" w:lineRule="auto"/>
        <w:rPr>
          <w:rFonts w:eastAsia="Times New Roman"/>
          <w:b/>
          <w:bCs/>
          <w:kern w:val="0"/>
          <w:sz w:val="21"/>
          <w:szCs w:val="21"/>
        </w:rPr>
      </w:pPr>
    </w:p>
    <w:p w14:paraId="08D13151" w14:textId="56FA98E3"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Power of God's Word</w:t>
      </w:r>
    </w:p>
    <w:p w14:paraId="5C5D9643"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Throughout 1 Kings 16, the fulfillment of God's word through the prophets is evident. The prophecy against the house of Jeroboam came to pass, demonstrating that God's word is always true and reliable. "The grass withers and the flowers fall, but the word of our God stands forever" (Isaiah 40:8). Trust in His promises, for they are unchanging.</w:t>
      </w:r>
    </w:p>
    <w:p w14:paraId="0D5A7E21"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apply God's Word to make decisions in challenging situations like those faced by Israel's kings?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remained powerful despite the disobedience of Israel's leaders?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God's Word influences your actions more than external pressures? </w:t>
      </w:r>
    </w:p>
    <w:p w14:paraId="63A58024"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Dangers of Idolatry</w:t>
      </w:r>
    </w:p>
    <w:p w14:paraId="5F31E235"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Idolatry is a central issue in 1 Kings 16, as the kings led Israel into worshiping false gods. This serves as a cautionary tale about the dangers of placing anything above our devotion to God. "You shall have no other gods before Me" (Exodus 20:3). Let us examine our lives and ensure that God remains our first love.</w:t>
      </w:r>
    </w:p>
    <w:p w14:paraId="17BFF222"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identify and avoid modern forms of idolatry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idolatry was so appealing to the kings in 1 Kings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God over material possessions or status? </w:t>
      </w:r>
    </w:p>
    <w:p w14:paraId="052B06B3"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192D62D"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461057DF" w14:textId="77777777" w:rsidR="00B43A24" w:rsidRDefault="00B43A24" w:rsidP="00B43A24">
      <w:pPr>
        <w:spacing w:line="247" w:lineRule="auto"/>
        <w:rPr>
          <w:rFonts w:eastAsia="Times New Roman"/>
          <w:b/>
          <w:bCs/>
          <w:kern w:val="0"/>
          <w:sz w:val="21"/>
          <w:szCs w:val="21"/>
        </w:rPr>
      </w:pPr>
    </w:p>
    <w:p w14:paraId="39B8C4E3" w14:textId="192F4901"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Role of Prophets</w:t>
      </w:r>
    </w:p>
    <w:p w14:paraId="00661DB2"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Prophets play a crucial role in 1 Kings 16, delivering God's messages and warnings. This reminds us of the importance of listening to those who speak God's truth into our lives. "Surely the Lord GOD does nothing without revealing His plan to His servants the prophets" (Amos 3:7). Be open to receiving guidance from those who are led by the Spirit.</w:t>
      </w:r>
    </w:p>
    <w:p w14:paraId="6FCBFFE8" w14:textId="77777777" w:rsidR="00B43A24" w:rsidRDefault="00B43A24" w:rsidP="00B43A24">
      <w:pPr>
        <w:spacing w:line="247" w:lineRule="auto"/>
      </w:pPr>
      <w:r w:rsidRPr="00F6333B">
        <w:rPr>
          <w:rFonts w:eastAsia="Times New Roman"/>
          <w:kern w:val="0"/>
          <w:sz w:val="21"/>
          <w:szCs w:val="21"/>
        </w:rPr>
        <w:t>1. How can you discern true prophetic messages in your life today, similar to those in 1 Kings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used prophets to communicate with kings, and how does this apply to leaders now?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the prophets' courage in 1 Kings 16 to apply in your own challenges?</w:t>
      </w:r>
    </w:p>
    <w:p w14:paraId="297D6180" w14:textId="0B12EAF2"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Pride</w:t>
      </w:r>
    </w:p>
    <w:p w14:paraId="4A123454"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 xml:space="preserve">King </w:t>
      </w:r>
      <w:proofErr w:type="spellStart"/>
      <w:r w:rsidRPr="00F6333B">
        <w:rPr>
          <w:rFonts w:eastAsia="Times New Roman"/>
          <w:kern w:val="0"/>
          <w:sz w:val="21"/>
          <w:szCs w:val="21"/>
        </w:rPr>
        <w:t>Zimri's</w:t>
      </w:r>
      <w:proofErr w:type="spellEnd"/>
      <w:r w:rsidRPr="00F6333B">
        <w:rPr>
          <w:rFonts w:eastAsia="Times New Roman"/>
          <w:kern w:val="0"/>
          <w:sz w:val="21"/>
          <w:szCs w:val="21"/>
        </w:rPr>
        <w:t xml:space="preserve"> short reign is a testament to the destructive nature of pride. His ambition led to his downfall, illustrating that pride goes before destruction. "Pride goes before destruction, and a haughty spirit before a fall" (Proverbs 16:18). Humility is key to walking in God's favor.</w:t>
      </w:r>
    </w:p>
    <w:p w14:paraId="376E69A3"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 xml:space="preserve">1. How can recognizing pride in our lives prevent negative consequences similar to those faced by King </w:t>
      </w:r>
      <w:proofErr w:type="spellStart"/>
      <w:r w:rsidRPr="00F6333B">
        <w:rPr>
          <w:rFonts w:eastAsia="Times New Roman"/>
          <w:kern w:val="0"/>
          <w:sz w:val="21"/>
          <w:szCs w:val="21"/>
        </w:rPr>
        <w:t>Baasha</w:t>
      </w:r>
      <w:proofErr w:type="spellEnd"/>
      <w:r w:rsidRPr="00F6333B">
        <w:rPr>
          <w:rFonts w:eastAsia="Times New Roman"/>
          <w:kern w:val="0"/>
          <w:sz w:val="21"/>
          <w:szCs w:val="21"/>
        </w:rPr>
        <w: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often leads to downfall, and how can humility change this outcome?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pride doesn't cloud your judgment in decision-making? </w:t>
      </w:r>
    </w:p>
    <w:p w14:paraId="33A42CF4"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4A1CEB7"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21D132D4" w14:textId="77777777" w:rsidR="00B43A24" w:rsidRDefault="00B43A24" w:rsidP="00B43A24">
      <w:pPr>
        <w:spacing w:line="247" w:lineRule="auto"/>
        <w:rPr>
          <w:rFonts w:eastAsia="Times New Roman"/>
          <w:b/>
          <w:bCs/>
          <w:kern w:val="0"/>
          <w:sz w:val="21"/>
          <w:szCs w:val="21"/>
        </w:rPr>
      </w:pPr>
    </w:p>
    <w:p w14:paraId="21D75401" w14:textId="2E843AD1"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Impact of Sin on Future Generations</w:t>
      </w:r>
    </w:p>
    <w:p w14:paraId="5CBE7045"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The sins of the kings in 1 Kings 16 had repercussions for their descendants and the nation. This highlights the importance of living righteously, as our actions can affect future generations. "The LORD is slow to anger, abounding in loving devotion, forgiving iniquity and transgression. Yet He will by no means leave the guilty unpunished; He will visit the iniquity of the fathers upon their children to the third and fourth generation" (Numbers 14:18).</w:t>
      </w:r>
    </w:p>
    <w:p w14:paraId="10E5F2F7"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understanding the impact of sin on future generations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break negative patterns for future generations in your family?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consider the long-term effects of your actions on descendants? </w:t>
      </w:r>
    </w:p>
    <w:p w14:paraId="60A6B6C9"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Need for Repentance</w:t>
      </w:r>
    </w:p>
    <w:p w14:paraId="76BF1AAD"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Despite the repeated failures of Israel's kings, God's desire for repentance is evident. He longs for His people to turn back to Him. "If My people who are called by My name will humble themselves and pray and seek My face and turn from their wicked ways, then I will hear from heaven, forgive their sin, and heal their land" (2 Chronicles 7:14). Repentance opens the door to restoration.</w:t>
      </w:r>
    </w:p>
    <w:p w14:paraId="1C6F6100"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observing King Ahab's actions in 1 Kings 16 inspire personal repentance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leaders, as seen in the reigns of Israel's kings?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the pitfalls of ignoring repentance, as demonstrated in 1 Kings 16? </w:t>
      </w:r>
    </w:p>
    <w:p w14:paraId="62CB5BBA"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EC9A3B7"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13BC0A0B" w14:textId="77777777" w:rsidR="00B43A24" w:rsidRDefault="00B43A24" w:rsidP="00B43A24">
      <w:pPr>
        <w:spacing w:line="247" w:lineRule="auto"/>
        <w:rPr>
          <w:rFonts w:eastAsia="Times New Roman"/>
          <w:b/>
          <w:bCs/>
          <w:kern w:val="0"/>
          <w:sz w:val="21"/>
          <w:szCs w:val="21"/>
        </w:rPr>
      </w:pPr>
    </w:p>
    <w:p w14:paraId="77E9041B" w14:textId="389A5502"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Sovereignty of God</w:t>
      </w:r>
    </w:p>
    <w:p w14:paraId="414F681C"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Kings 16 reminds us that God is in control, even when human leaders fail. His plans and purposes will prevail, regardless of earthly circumstances. "The LORD has established His throne in heaven, and His kingdom rules over all" (Psalm 103:19). Trust in His sovereignty and rest in His perfect will.</w:t>
      </w:r>
    </w:p>
    <w:p w14:paraId="1E59CE05"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recognizing God's sovereignty in 1 Kings 16 influence your response to current world events?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control when leaders fail, as seen in 1 Kings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God's sovereignty help you trust His plan during personal challenges? </w:t>
      </w:r>
    </w:p>
    <w:p w14:paraId="7641531B"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Faithfulness</w:t>
      </w:r>
    </w:p>
    <w:p w14:paraId="431E22FA"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Amidst the chaos and corruption of 1 Kings 16, the call to remain faithful to God stands out. Despite the unfaithfulness of the kings, God remains steadfast. "Let us hold resolutely to the hope we profess, for He who promised is faithful" (Hebrews 10:23). Stay committed to your faith, knowing that God is always faithful to His promises.</w:t>
      </w:r>
    </w:p>
    <w:p w14:paraId="7630A782" w14:textId="77777777" w:rsidR="00B43A24" w:rsidRPr="001B37DC" w:rsidRDefault="00B43A24" w:rsidP="00B43A24">
      <w:pPr>
        <w:spacing w:line="247" w:lineRule="auto"/>
        <w:rPr>
          <w:rFonts w:eastAsia="Times New Roman"/>
          <w:kern w:val="0"/>
          <w:sz w:val="21"/>
          <w:szCs w:val="21"/>
        </w:rPr>
      </w:pPr>
      <w:r w:rsidRPr="00F6333B">
        <w:rPr>
          <w:rFonts w:eastAsia="Times New Roman"/>
          <w:kern w:val="0"/>
          <w:sz w:val="21"/>
          <w:szCs w:val="21"/>
        </w:rPr>
        <w:t>1. How can you remain faithful to God amidst leadership that promotes unfaithfulness, as seen in 1 Kings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faithfulness to God is crucial despite societal pressures to conform, like in 1 Kings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your faithfulness when others around you are not, as in 1 Kings 16?</w:t>
      </w:r>
      <w:r w:rsidRPr="001B37DC">
        <w:br w:type="page"/>
      </w:r>
    </w:p>
    <w:p w14:paraId="43972C80" w14:textId="77777777" w:rsidR="00B43A24" w:rsidRPr="00B43A24" w:rsidRDefault="00B43A24" w:rsidP="00B43A24">
      <w:pPr>
        <w:tabs>
          <w:tab w:val="left" w:pos="5245"/>
        </w:tabs>
        <w:spacing w:line="247" w:lineRule="auto"/>
        <w:jc w:val="center"/>
        <w:outlineLvl w:val="0"/>
        <w:rPr>
          <w:rFonts w:eastAsia="Times New Roman"/>
          <w:b/>
          <w:bCs/>
          <w:kern w:val="36"/>
          <w:sz w:val="32"/>
          <w:szCs w:val="32"/>
        </w:rPr>
      </w:pPr>
      <w:r w:rsidRPr="00B43A24">
        <w:rPr>
          <w:rFonts w:eastAsia="Times New Roman"/>
          <w:b/>
          <w:bCs/>
          <w:kern w:val="36"/>
          <w:sz w:val="32"/>
          <w:szCs w:val="32"/>
        </w:rPr>
        <w:t>1 Kings 17 Teaching Points and Bible Study Questions</w:t>
      </w:r>
    </w:p>
    <w:p w14:paraId="1992F129" w14:textId="2FD9F315"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Trust in God's Provision</w:t>
      </w:r>
    </w:p>
    <w:p w14:paraId="353A7063"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In 1 Kings 17, we see Elijah being fed by ravens and later by a widow in Zarephath. This chapter reminds us that God is our ultimate provider, even in the most unlikely circumstances. As it is written, "I have commanded the ravens to feed you there" (1 Kings 17:4). Trust that God will meet your needs, often in ways you least expect.</w:t>
      </w:r>
    </w:p>
    <w:p w14:paraId="1DF64C2D"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trust God's provision when facing financial uncertainty or scarcity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faithfulness through unexpected sources of provision?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sometimes provides in ways that challenge our understanding or expectations? </w:t>
      </w:r>
    </w:p>
    <w:p w14:paraId="0CD51565"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Obedience Leads to Miracles</w:t>
      </w:r>
    </w:p>
    <w:p w14:paraId="65A27C43"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Elijah's obedience to God's command to go to the brook Cherith and later to Zarephath sets the stage for miraculous events.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he went and did according to the word of the LORD" (1 Kings 17:5). When we follow God's instructions, we open the door for His power to work in our lives.</w:t>
      </w:r>
    </w:p>
    <w:p w14:paraId="2585F580"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practice obedience in daily life to invite God's miracles like Elijah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was crucial for the widow's miracle of provision?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Elijah's obedience that applies to your current challenges? </w:t>
      </w:r>
    </w:p>
    <w:p w14:paraId="141C0020"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2BA1229"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2D37D5C4" w14:textId="77777777" w:rsidR="00B43A24" w:rsidRDefault="00B43A24" w:rsidP="00B43A24">
      <w:pPr>
        <w:spacing w:line="247" w:lineRule="auto"/>
        <w:rPr>
          <w:rFonts w:eastAsia="Times New Roman"/>
          <w:b/>
          <w:bCs/>
          <w:kern w:val="0"/>
          <w:sz w:val="21"/>
          <w:szCs w:val="21"/>
        </w:rPr>
      </w:pPr>
    </w:p>
    <w:p w14:paraId="1F27FD34" w14:textId="37575A81"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God Uses the Humble</w:t>
      </w:r>
    </w:p>
    <w:p w14:paraId="5C29753A"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The widow of Zarephath was not a person of wealth or influence, yet God chose her to sustain Elijah. This teaches us that God often uses those who are humble and seemingly insignificant to accomplish His purposes. "I have commanded a widow there to provide for you" (1 Kings 17:9).</w:t>
      </w:r>
    </w:p>
    <w:p w14:paraId="3D831AE5"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demonstrate humility in your daily life to be used by God like Elijah?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chose a widow to provide for Elijah, and what does this teach 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Elijah's reliance on God that applies to your own challenges? </w:t>
      </w:r>
    </w:p>
    <w:p w14:paraId="69ABA173"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Faith in Action</w:t>
      </w:r>
    </w:p>
    <w:p w14:paraId="785DA5F2"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The widow's willingness to share her last meal with Elijah is a powerful example of faith in action. Her trust in God's promise through Elijah led to a miraculous provision. "The jar of flour was not exhausted and the jug of oil did not run dry" (1 Kings 17:16). Faith is not just belief; it is belief put into action.</w:t>
      </w:r>
    </w:p>
    <w:p w14:paraId="3BB427B4"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demonstrate faith in action when facing uncertain circumstances like Elijah did with the widow?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trust God's provision in challenging times, as seen in 1 Kings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faith requires action, and how can you apply this in your daily life? </w:t>
      </w:r>
    </w:p>
    <w:p w14:paraId="612EF276"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3A48808"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4B2ADF8D" w14:textId="77777777" w:rsidR="00B43A24" w:rsidRDefault="00B43A24" w:rsidP="00B43A24">
      <w:pPr>
        <w:spacing w:line="247" w:lineRule="auto"/>
        <w:rPr>
          <w:rFonts w:eastAsia="Times New Roman"/>
          <w:b/>
          <w:bCs/>
          <w:kern w:val="0"/>
          <w:sz w:val="21"/>
          <w:szCs w:val="21"/>
        </w:rPr>
      </w:pPr>
    </w:p>
    <w:p w14:paraId="096408B9" w14:textId="5A034996"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God's Word is Reliable</w:t>
      </w:r>
    </w:p>
    <w:p w14:paraId="5DAF5D00"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Throughout the chapter, God's word proves true. Elijah's prophecies and God's promises are fulfilled exactly as spoken. "The word of the LORD came to Elijah" (1 Kings 17:2). We can rely on Scripture as the ultimate truth in our lives.</w:t>
      </w:r>
    </w:p>
    <w:p w14:paraId="2F06C3B8" w14:textId="77777777" w:rsidR="00B43A24" w:rsidRDefault="00B43A24" w:rsidP="00B43A24">
      <w:pPr>
        <w:spacing w:line="247" w:lineRule="auto"/>
      </w:pPr>
      <w:r w:rsidRPr="00F6333B">
        <w:rPr>
          <w:rFonts w:eastAsia="Times New Roman"/>
          <w:kern w:val="0"/>
          <w:sz w:val="21"/>
          <w:szCs w:val="21"/>
        </w:rPr>
        <w:t>1. How can you trust God's promises in uncertain times, like Elijah trusted God's word during the drought?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widow obeyed Elijah's instructions despite her dire situation,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strengthen your faith in God's reliability when facing personal challenges?</w:t>
      </w:r>
    </w:p>
    <w:p w14:paraId="401C2724" w14:textId="769AE316"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Cares for the Vulnerable</w:t>
      </w:r>
    </w:p>
    <w:p w14:paraId="13166187"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The widow and her son were in dire straits, yet God intervened in their lives. This story highlights God's compassion for the vulnerable and His desire to care for those in need. "Do not be afraid," Elijah reassures her (1 Kings 17:13), echoing God's heart for the downtrodden.</w:t>
      </w:r>
    </w:p>
    <w:p w14:paraId="5CA83C87"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show care for the vulnerable in your community, like God did for Elijah and the widow?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chose a widow to provide for Elijah, and what does this teach 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trust God's provision in times of personal vulnerability or need? </w:t>
      </w:r>
    </w:p>
    <w:p w14:paraId="60805E1B"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1A14C82"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716C7F05" w14:textId="77777777" w:rsidR="00B43A24" w:rsidRDefault="00B43A24" w:rsidP="00B43A24">
      <w:pPr>
        <w:spacing w:line="247" w:lineRule="auto"/>
        <w:rPr>
          <w:rFonts w:eastAsia="Times New Roman"/>
          <w:b/>
          <w:bCs/>
          <w:kern w:val="0"/>
          <w:sz w:val="21"/>
          <w:szCs w:val="21"/>
        </w:rPr>
      </w:pPr>
    </w:p>
    <w:p w14:paraId="3D26E1A2" w14:textId="4400E560"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Prayer Changes Things</w:t>
      </w:r>
    </w:p>
    <w:p w14:paraId="17AACE7C"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When the widow's son falls ill, Elijah's fervent prayer brings him back to life. "Then he cried out to the LORD" (1 Kings 17:20). This demonstrates the power of prayer and encourages us to bring our deepest concerns to God, trusting in His ability to intervene.</w:t>
      </w:r>
    </w:p>
    <w:p w14:paraId="0EC01B3B"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Elijah's prayer for rain inspire your own prayer life in times of drought or need?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through prayer when facing seemingly impossible situations like Elijah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Elijah's persistence in prayer encourage you to keep praying despite delayed answers? </w:t>
      </w:r>
    </w:p>
    <w:p w14:paraId="7AE1520A"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Power Over Life and Death</w:t>
      </w:r>
    </w:p>
    <w:p w14:paraId="31153EE6"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The resurrection of the widow's son is a testament to God's sovereignty over life and death. "The LORD heard the voice of Elijah, and the life of the child returned to him" (1 Kings 17:22). This foreshadows the ultimate resurrection power found in Jesus Christ.</w:t>
      </w:r>
    </w:p>
    <w:p w14:paraId="171ABB60"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witnessing God's power over life and death strengthen your faith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character through His control over life and death?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demonstrates His power over life and death in personal, intimate ways? </w:t>
      </w:r>
    </w:p>
    <w:p w14:paraId="61095960"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DC7423A"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42FBAA51" w14:textId="77777777" w:rsidR="00B43A24" w:rsidRDefault="00B43A24" w:rsidP="00B43A24">
      <w:pPr>
        <w:spacing w:line="247" w:lineRule="auto"/>
        <w:rPr>
          <w:rFonts w:eastAsia="Times New Roman"/>
          <w:b/>
          <w:bCs/>
          <w:kern w:val="0"/>
          <w:sz w:val="21"/>
          <w:szCs w:val="21"/>
        </w:rPr>
      </w:pPr>
    </w:p>
    <w:p w14:paraId="7792FFBA" w14:textId="60449B03"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God Validates His Messengers</w:t>
      </w:r>
    </w:p>
    <w:p w14:paraId="5D698911"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The widow's declaration, "Now I know that you are a man of God" (1 Kings 17:24), confirms that God validates His messengers through the fulfillment of His word. When we speak truth and live by His principles, our lives become a testimony to His reality.</w:t>
      </w:r>
    </w:p>
    <w:p w14:paraId="34BC2CD0"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recognize and trust God's messengers in your daily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miracles to validate His messengers' authority?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and encourage those who speak God's truth? </w:t>
      </w:r>
    </w:p>
    <w:p w14:paraId="32100706"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Plans are Perfect</w:t>
      </w:r>
    </w:p>
    <w:p w14:paraId="2BEA3464"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The entire chapter illustrates that God's plans are perfect and His timing impeccable. From the provision of food to the raising of the widow's son, everything unfolds according to His divine plan. Trust in His perfect will, knowing that "all things work together for good" (Romans 8:28) for those who love Him.</w:t>
      </w:r>
    </w:p>
    <w:p w14:paraId="52E8B78B" w14:textId="77777777" w:rsidR="00B43A24" w:rsidRPr="001B37DC" w:rsidRDefault="00B43A24" w:rsidP="00B43A24">
      <w:pPr>
        <w:spacing w:line="247" w:lineRule="auto"/>
        <w:rPr>
          <w:rFonts w:eastAsia="Times New Roman"/>
          <w:kern w:val="0"/>
          <w:sz w:val="21"/>
          <w:szCs w:val="21"/>
        </w:rPr>
      </w:pPr>
      <w:r w:rsidRPr="00F6333B">
        <w:rPr>
          <w:rFonts w:eastAsia="Times New Roman"/>
          <w:kern w:val="0"/>
          <w:sz w:val="21"/>
          <w:szCs w:val="21"/>
        </w:rPr>
        <w:t>1. How can trusting God's perfect plans in 1 Kings 17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provision for Elijah and the widow was perfectly timed?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Elijah's obedience to God's plan in challenging situations?</w:t>
      </w:r>
      <w:r w:rsidRPr="001B37DC">
        <w:br w:type="page"/>
      </w:r>
    </w:p>
    <w:p w14:paraId="44D639D2" w14:textId="77777777" w:rsidR="00B43A24" w:rsidRPr="00B43A24" w:rsidRDefault="00B43A24" w:rsidP="00B43A24">
      <w:pPr>
        <w:spacing w:line="247" w:lineRule="auto"/>
        <w:jc w:val="center"/>
        <w:outlineLvl w:val="0"/>
        <w:rPr>
          <w:rFonts w:eastAsia="Times New Roman"/>
          <w:b/>
          <w:bCs/>
          <w:kern w:val="36"/>
          <w:sz w:val="32"/>
          <w:szCs w:val="32"/>
        </w:rPr>
      </w:pPr>
      <w:r w:rsidRPr="00B43A24">
        <w:rPr>
          <w:rFonts w:eastAsia="Times New Roman"/>
          <w:b/>
          <w:bCs/>
          <w:kern w:val="36"/>
          <w:sz w:val="32"/>
          <w:szCs w:val="32"/>
        </w:rPr>
        <w:t>1 Kings 18 Teaching Points and Bible Study Questions</w:t>
      </w:r>
    </w:p>
    <w:p w14:paraId="6974FD76" w14:textId="4BC1B24D"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Power of Prayer</w:t>
      </w:r>
    </w:p>
    <w:p w14:paraId="482C7F58"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In 1 Kings 18, we witness Elijah's fervent prayer life as he calls upon the Lord to demonstrate His power. Elijah's prayer is a reminder that "the prayer of a righteous man has great power to prevail" (James 5:16). His faith-filled communication with God led to a miraculous display of divine intervention. This teaches us that prayer is not just a ritual but a powerful tool to connect with God and invite His presence into our lives.</w:t>
      </w:r>
    </w:p>
    <w:p w14:paraId="6E1E26E3"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Elijah's prayer inspire you to trust in God's power during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through prayer when facing seemingly impossible circumstances?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consistent prayer matter in strengthening your faith and reliance on God? </w:t>
      </w:r>
    </w:p>
    <w:p w14:paraId="15C6BD17"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Standing Firm in Faith</w:t>
      </w:r>
    </w:p>
    <w:p w14:paraId="0450E11E"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Elijah stood alone against 450 prophets of Baal, demonstrating unwavering faith in the face of overwhelming odds. His courage reminds us of the importance of standing firm in our beliefs, even when we feel outnumbered. As Paul writes, "Be on the alert. Stand firm in the faith. Be men of courage. Be strong" (1 Corinthians 16:13). Elijah's example encourages us to trust in God's strength rather than our own.</w:t>
      </w:r>
    </w:p>
    <w:p w14:paraId="2DD8F37F"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stand firm in faith when facing overwhelming opposition like Elijah did on Mount Carmel?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trusting God in challenging situations, as Elijah demonstrated?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maintaining faith in God's promises matter when others around </w:t>
      </w:r>
      <w:proofErr w:type="gramStart"/>
      <w:r w:rsidRPr="00F6333B">
        <w:rPr>
          <w:rFonts w:eastAsia="Times New Roman"/>
          <w:kern w:val="0"/>
          <w:sz w:val="21"/>
          <w:szCs w:val="21"/>
        </w:rPr>
        <w:t>you</w:t>
      </w:r>
      <w:proofErr w:type="gramEnd"/>
      <w:r w:rsidRPr="00F6333B">
        <w:rPr>
          <w:rFonts w:eastAsia="Times New Roman"/>
          <w:kern w:val="0"/>
          <w:sz w:val="21"/>
          <w:szCs w:val="21"/>
        </w:rPr>
        <w:t xml:space="preserve"> doubt, as seen in Elijah's story? </w:t>
      </w:r>
    </w:p>
    <w:p w14:paraId="5D4F5E2E"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D444660"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5E741B2A" w14:textId="77777777" w:rsidR="00B43A24" w:rsidRDefault="00B43A24" w:rsidP="00B43A24">
      <w:pPr>
        <w:spacing w:line="247" w:lineRule="auto"/>
        <w:rPr>
          <w:rFonts w:eastAsia="Times New Roman"/>
          <w:b/>
          <w:bCs/>
          <w:kern w:val="0"/>
          <w:sz w:val="21"/>
          <w:szCs w:val="21"/>
        </w:rPr>
      </w:pPr>
    </w:p>
    <w:p w14:paraId="7702206E" w14:textId="1F4CC025"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God’s Sovereignty Over Nature</w:t>
      </w:r>
    </w:p>
    <w:p w14:paraId="27A31F3D"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The dramatic scene on Mount Carmel, where God sends fire from heaven to consume Elijah's sacrifice, underscores His sovereignty over all creation. This event reminds us that "the earth is the LORD’s, and the fullness thereof" (Psalm 24:1). God's control over nature assures us that He is capable of handling any situation we face, no matter how daunting.</w:t>
      </w:r>
    </w:p>
    <w:p w14:paraId="37F223A1"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trust God's control over nature in your daily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nature to demonstrate His power and authority?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Elijah's faith in God's sovereignty during the drought? </w:t>
      </w:r>
    </w:p>
    <w:p w14:paraId="5F4DA15E"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Idolatry</w:t>
      </w:r>
    </w:p>
    <w:p w14:paraId="403470BC"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The prophets of Baal cried out to their god from morning until noon, but there was no response. This highlights the futility of idolatry and the emptiness of placing our trust in anything other than the one true God. As the psalmist declares, "Their idols are silver and gold, made by the hands of men" (Psalm 115:4). We are reminded to examine our own lives for anything that might take the place of God in our hearts.</w:t>
      </w:r>
    </w:p>
    <w:p w14:paraId="36D5B11E"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identify and remove modern idols that distract you from your faith in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turn to idols instead of trusting in God's provision?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worship remains focused on God rather than worldly distractions? </w:t>
      </w:r>
    </w:p>
    <w:p w14:paraId="5022232A"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65523AB"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19EBD76E" w14:textId="77777777" w:rsidR="00B43A24" w:rsidRDefault="00B43A24" w:rsidP="00B43A24">
      <w:pPr>
        <w:spacing w:line="247" w:lineRule="auto"/>
        <w:rPr>
          <w:rFonts w:eastAsia="Times New Roman"/>
          <w:b/>
          <w:bCs/>
          <w:kern w:val="0"/>
          <w:sz w:val="21"/>
          <w:szCs w:val="21"/>
        </w:rPr>
      </w:pPr>
    </w:p>
    <w:p w14:paraId="3EF8970D" w14:textId="0B46104C"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God’s Desire for Repentance</w:t>
      </w:r>
    </w:p>
    <w:p w14:paraId="61C7AEAE"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Elijah's challenge to the people of Israel to choose whom they will serve is a call to repentance. God desires that we turn away from false gods and return to Him. "Repent, then, and turn back, so that your sins may be wiped away" (Acts 3:19). This lesson encourages us to continually evaluate our spiritual walk and realign our hearts with God's will.</w:t>
      </w:r>
    </w:p>
    <w:p w14:paraId="4855FD8A" w14:textId="77777777" w:rsidR="00B43A24" w:rsidRDefault="00B43A24" w:rsidP="00B43A24">
      <w:pPr>
        <w:spacing w:line="247" w:lineRule="auto"/>
      </w:pPr>
      <w:r w:rsidRPr="00F6333B">
        <w:rPr>
          <w:rFonts w:eastAsia="Times New Roman"/>
          <w:kern w:val="0"/>
          <w:sz w:val="21"/>
          <w:szCs w:val="21"/>
        </w:rPr>
        <w:t>1. How can you identify and turn away from modern-day idols in your life to seek repentance?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align your actions with God's desire for repentance and renewal?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God emphasizes repentance as a path to restoring relationships with Him?</w:t>
      </w:r>
    </w:p>
    <w:p w14:paraId="42DDB88D" w14:textId="722674A6"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Obedience</w:t>
      </w:r>
    </w:p>
    <w:p w14:paraId="4EFDC4AD"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Elijah's obedience to God's instructions led to a powerful demonstration of His glory. Obedience is a key theme throughout Scripture, as Jesus Himself said, "If you love Me, you will keep My commandments" (John 14:15). Elijah's story reminds us that obedience to God is not only an act of love but also a pathway to experiencing His power in our lives.</w:t>
      </w:r>
    </w:p>
    <w:p w14:paraId="786EF750"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apply Elijah's obedience to God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 led to Elijah's success against the prophets of Baal?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Elijah's obedience that might strengthen your faith during challenging times? </w:t>
      </w:r>
    </w:p>
    <w:p w14:paraId="7A2158DA"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9C8ADFE"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57F91A26" w14:textId="77777777" w:rsidR="00B43A24" w:rsidRDefault="00B43A24" w:rsidP="00B43A24">
      <w:pPr>
        <w:spacing w:line="247" w:lineRule="auto"/>
        <w:rPr>
          <w:rFonts w:eastAsia="Times New Roman"/>
          <w:b/>
          <w:bCs/>
          <w:kern w:val="0"/>
          <w:sz w:val="21"/>
          <w:szCs w:val="21"/>
        </w:rPr>
      </w:pPr>
    </w:p>
    <w:p w14:paraId="5412A96E" w14:textId="52C7D9BD"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God’s Provision in Times of Need</w:t>
      </w:r>
    </w:p>
    <w:p w14:paraId="6AFAB40E"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After the victory on Mount Carmel, God provided rain to end the drought, demonstrating His provision for His people. This reminds us of Jesus' words, "Your Father knows what you need before you ask Him" (Matthew 6:8). Trusting in God's provision allows us to rest in His care, knowing that He will supply all our needs according to His riches in glory.</w:t>
      </w:r>
    </w:p>
    <w:p w14:paraId="2EDA67C9"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trust God's provision when facing your own "drought" or scarcity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recognize and rely on God's provision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sometimes waits until the last moment to provide what we need? </w:t>
      </w:r>
    </w:p>
    <w:p w14:paraId="0BCC56AD"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Faith in Miracles</w:t>
      </w:r>
    </w:p>
    <w:p w14:paraId="3925D75B"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Elijah's faith was instrumental in the miracle on Mount Carmel. His trust in God's power and promises was unwavering. "Now faith is the assurance of what we hope for and the certainty of what we do not see" (Hebrews 11:1). This lesson encourages us to cultivate a faith that believes in the impossible, knowing that with God, all things are possible.</w:t>
      </w:r>
    </w:p>
    <w:p w14:paraId="7BC393D9"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strengthen your faith to witness or experience miracles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was crucial for Elijah in performing miracles, and how does this apply to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maintain faith when facing seemingly impossible situations, like Elijah on Mount Carmel? </w:t>
      </w:r>
    </w:p>
    <w:p w14:paraId="15705068"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6EDD09A"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09872091" w14:textId="77777777" w:rsidR="00B43A24" w:rsidRDefault="00B43A24" w:rsidP="00B43A24">
      <w:pPr>
        <w:spacing w:line="247" w:lineRule="auto"/>
        <w:rPr>
          <w:rFonts w:eastAsia="Times New Roman"/>
          <w:b/>
          <w:bCs/>
          <w:kern w:val="0"/>
          <w:sz w:val="21"/>
          <w:szCs w:val="21"/>
        </w:rPr>
      </w:pPr>
    </w:p>
    <w:p w14:paraId="190BEB36" w14:textId="3C6854B9"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God’s Glory Revealed</w:t>
      </w:r>
    </w:p>
    <w:p w14:paraId="794B485C"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The fire from heaven was a clear revelation of God's glory and power. It left no doubt in the minds of the people that "the LORD, He is God" (1 Kings 18:39). This event reminds us that God desires to reveal His glory in our lives, drawing others to Him through our testimony and witness.</w:t>
      </w:r>
    </w:p>
    <w:p w14:paraId="5823F824"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actively seek to reveal God's glory in your daily interactions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chose a dramatic display to reveal His glory to the Israelites?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Elijah's faith in God's power to reveal His glory in challenging situations? </w:t>
      </w:r>
    </w:p>
    <w:p w14:paraId="76F36DB1"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Boldness</w:t>
      </w:r>
    </w:p>
    <w:p w14:paraId="73C41FBA"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Elijah's boldness in confronting the prophets of Baal and the people of Israel is a call for us to be bold in our faith. "For God has not given us a spirit of fear, but of power, love, and self-control" (2 Timothy 1:7). We are encouraged to step out in faith, trusting that God will empower us to accomplish His purposes and bring glory to His name.</w:t>
      </w:r>
    </w:p>
    <w:p w14:paraId="4602094C" w14:textId="77777777" w:rsidR="00B43A24" w:rsidRPr="001B37DC" w:rsidRDefault="00B43A24" w:rsidP="00B43A24">
      <w:pPr>
        <w:spacing w:line="247" w:lineRule="auto"/>
        <w:rPr>
          <w:rFonts w:eastAsia="Times New Roman"/>
          <w:kern w:val="0"/>
          <w:sz w:val="21"/>
          <w:szCs w:val="21"/>
        </w:rPr>
      </w:pPr>
      <w:r w:rsidRPr="00F6333B">
        <w:rPr>
          <w:rFonts w:eastAsia="Times New Roman"/>
          <w:kern w:val="0"/>
          <w:sz w:val="21"/>
          <w:szCs w:val="21"/>
        </w:rPr>
        <w:t>1. How can you demonstrate boldness in your faith like Elijah did on Mount Carmel?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taking bold steps in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boldness in faith sometimes require standing alone against popular opinion?</w:t>
      </w:r>
      <w:r w:rsidRPr="001B37DC">
        <w:br w:type="page"/>
      </w:r>
    </w:p>
    <w:p w14:paraId="572B83A5" w14:textId="77777777" w:rsidR="00B43A24" w:rsidRPr="00B43A24" w:rsidRDefault="00B43A24" w:rsidP="00B43A24">
      <w:pPr>
        <w:spacing w:line="247" w:lineRule="auto"/>
        <w:jc w:val="center"/>
        <w:outlineLvl w:val="0"/>
        <w:rPr>
          <w:rFonts w:eastAsia="Times New Roman"/>
          <w:b/>
          <w:bCs/>
          <w:kern w:val="36"/>
          <w:sz w:val="32"/>
          <w:szCs w:val="32"/>
        </w:rPr>
      </w:pPr>
      <w:r w:rsidRPr="00B43A24">
        <w:rPr>
          <w:rFonts w:eastAsia="Times New Roman"/>
          <w:b/>
          <w:bCs/>
          <w:kern w:val="36"/>
          <w:sz w:val="32"/>
          <w:szCs w:val="32"/>
        </w:rPr>
        <w:t>1 Kings 19 Teaching Points and Bible Study Questions</w:t>
      </w:r>
    </w:p>
    <w:p w14:paraId="3B664561" w14:textId="1FF9089C"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Power of Rest and Renewal</w:t>
      </w:r>
    </w:p>
    <w:p w14:paraId="5D807E6A"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In 1 Kings 19, we find Elijah exhausted and overwhelmed after his confrontation with the prophets of Baal. God’s response is not to rebuke him but to provide rest and nourishment. “Get up and eat, for the journey is too much for you” (1 Kings 19:7). This reminds us that even the most dedicated servants of God need physical rest and spiritual renewal. Taking time to recharge is not a sign of weakness but a necessary step to continue our journey with strength and purpose.</w:t>
      </w:r>
    </w:p>
    <w:p w14:paraId="257EA318"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incorporate rest into your routine to enhance spiritual and mental renewal like Elijah?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prioritized rest for Elijah before addressing his spiritual needs?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Elijah's experience about balancing work and rest in your life? </w:t>
      </w:r>
    </w:p>
    <w:p w14:paraId="0643897E"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Gentle Whisper</w:t>
      </w:r>
    </w:p>
    <w:p w14:paraId="67FE5BF8"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Elijah experiences God not in the wind, earthquake, or fire, but in a gentle whisper. “And after the fire came a still small voice” (1 Kings 19:12). This teaches us that God often speaks in the quiet moments of our lives. In a world filled with noise and chaos, we must cultivate the discipline of silence and stillness to hear His voice. It’s in these moments that we find clarity and direction.</w:t>
      </w:r>
    </w:p>
    <w:p w14:paraId="241B37F3"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create space in your life to hear God's gentle whisper amidst daily noise?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chose a gentle whisper to communicate with Elijah instead of a dramatic sign?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recognize and respond to God's gentle guidance in challenging situations? </w:t>
      </w:r>
    </w:p>
    <w:p w14:paraId="4191D896"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53C4C3C"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00E88EA1" w14:textId="77777777" w:rsidR="00B43A24" w:rsidRDefault="00B43A24" w:rsidP="00B43A24">
      <w:pPr>
        <w:spacing w:line="247" w:lineRule="auto"/>
        <w:rPr>
          <w:rFonts w:eastAsia="Times New Roman"/>
          <w:b/>
          <w:bCs/>
          <w:kern w:val="0"/>
          <w:sz w:val="21"/>
          <w:szCs w:val="21"/>
        </w:rPr>
      </w:pPr>
    </w:p>
    <w:p w14:paraId="433E2C9C" w14:textId="75455C08"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Importance of Perspective</w:t>
      </w:r>
    </w:p>
    <w:p w14:paraId="43423384"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Elijah felt alone and defeated, believing he was the only one left serving God. Yet, God revealed that there were still 7,000 in Israel who had not bowed to Baal (1 Kings 19:18). This lesson reminds us that our perspective can be limited. Trusting in God’s bigger picture helps us to see beyond our immediate circumstances and understand that we are part of a larger community of faith.</w:t>
      </w:r>
    </w:p>
    <w:p w14:paraId="5DBF166F"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changing your perspective help you overcome feelings of fear or defeat like Elijah experienced?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used a gentle whisper to shift Elijah's perspective on his situation?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Elijah about seeking a new perspective during times of isolation or despair? </w:t>
      </w:r>
    </w:p>
    <w:p w14:paraId="06CC851B"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Provision in Desperation</w:t>
      </w:r>
    </w:p>
    <w:p w14:paraId="6F1B1C0C"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When Elijah was at his lowest, God provided for him through an angel who brought him food and water. “He looked around, and there by his head was a cake of bread baked over hot coals, and a jar of water” (1 Kings 19:6). This illustrates that God is our provider, meeting our needs even in the most desperate times. We can trust Him to sustain us when we feel we have nothing left.</w:t>
      </w:r>
    </w:p>
    <w:p w14:paraId="7E0FDDE2"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recognize and rely on God's provision during your moments of desperation?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provides differently in times of physical and spiritual need?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Elijah's experience about trusting God's timing in desperate situations? </w:t>
      </w:r>
    </w:p>
    <w:p w14:paraId="475505C9"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A905FAA"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3BD6B222" w14:textId="77777777" w:rsidR="00B43A24" w:rsidRDefault="00B43A24" w:rsidP="00B43A24">
      <w:pPr>
        <w:spacing w:line="247" w:lineRule="auto"/>
        <w:rPr>
          <w:rFonts w:eastAsia="Times New Roman"/>
          <w:b/>
          <w:bCs/>
          <w:kern w:val="0"/>
          <w:sz w:val="21"/>
          <w:szCs w:val="21"/>
        </w:rPr>
      </w:pPr>
    </w:p>
    <w:p w14:paraId="41C02C19" w14:textId="6FB2DD0A"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Call to Action</w:t>
      </w:r>
    </w:p>
    <w:p w14:paraId="0468A4CF"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God instructed Elijah to anoint Hazael, Jehu, and Elisha, setting in motion a plan for the future (1 Kings 19:15-16). This shows that God’s work continues through us, and He calls us to take action. Our obedience can have a ripple effect, impacting generations to come. We are invited to be active participants in God’s unfolding story.</w:t>
      </w:r>
    </w:p>
    <w:p w14:paraId="22DD769B" w14:textId="77777777" w:rsidR="00B43A24" w:rsidRDefault="00B43A24" w:rsidP="00B43A24">
      <w:pPr>
        <w:spacing w:line="247" w:lineRule="auto"/>
      </w:pPr>
      <w:r w:rsidRPr="00F6333B">
        <w:rPr>
          <w:rFonts w:eastAsia="Times New Roman"/>
          <w:kern w:val="0"/>
          <w:sz w:val="21"/>
          <w:szCs w:val="21"/>
        </w:rPr>
        <w:t>1. How can you recognize and respond to God's call to action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overcome fear and take action like Elijah?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God uses quiet moments to call us to action, and how can you listen?</w:t>
      </w:r>
    </w:p>
    <w:p w14:paraId="0C4766FF" w14:textId="77556A5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Mentorship</w:t>
      </w:r>
    </w:p>
    <w:p w14:paraId="2A46EF33"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Elijah’s encounter with Elisha marks the beginning of a powerful mentorship.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Elijah went from there and found Elisha son of </w:t>
      </w:r>
      <w:proofErr w:type="spellStart"/>
      <w:r w:rsidRPr="00F6333B">
        <w:rPr>
          <w:rFonts w:eastAsia="Times New Roman"/>
          <w:kern w:val="0"/>
          <w:sz w:val="21"/>
          <w:szCs w:val="21"/>
        </w:rPr>
        <w:t>Shaphat</w:t>
      </w:r>
      <w:proofErr w:type="spellEnd"/>
      <w:r w:rsidRPr="00F6333B">
        <w:rPr>
          <w:rFonts w:eastAsia="Times New Roman"/>
          <w:kern w:val="0"/>
          <w:sz w:val="21"/>
          <w:szCs w:val="21"/>
        </w:rPr>
        <w:t>” (1 Kings 19:19). This highlights the importance of investing in others and passing on wisdom and knowledge. Mentorship is a biblical principle that strengthens the body of Christ and ensures the continuation of God’s work.</w:t>
      </w:r>
    </w:p>
    <w:p w14:paraId="7E533198"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Elijah's mentorship of Elisha inspire you to seek or become a mentor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directed Elijah to mentor Elisha, and how does this apply to us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Elijah's approach to mentorship that you can apply in your relationships? </w:t>
      </w:r>
    </w:p>
    <w:p w14:paraId="38991658"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005A645"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1BA873C0" w14:textId="77777777" w:rsidR="00B43A24" w:rsidRDefault="00B43A24" w:rsidP="00B43A24">
      <w:pPr>
        <w:spacing w:line="247" w:lineRule="auto"/>
        <w:rPr>
          <w:rFonts w:eastAsia="Times New Roman"/>
          <w:b/>
          <w:bCs/>
          <w:kern w:val="0"/>
          <w:sz w:val="21"/>
          <w:szCs w:val="21"/>
        </w:rPr>
      </w:pPr>
    </w:p>
    <w:p w14:paraId="58A28BA7" w14:textId="63C8711E"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Significance of Commitment</w:t>
      </w:r>
    </w:p>
    <w:p w14:paraId="6ED4742F"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Elisha’s response to Elijah’s call was immediate and wholehearted. He left everything behind to follow Elijah, demonstrating total commitment (1 Kings 19:21). This challenges us to examine our own level of commitment to God’s call. Are we willing to leave our comfort zones and fully dedicate ourselves to His purposes?</w:t>
      </w:r>
    </w:p>
    <w:p w14:paraId="677A2C34"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Elijah's commitment to God's call inspire your dedication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Elisha's immediate response to Elijah's call is significant for modern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Elijah's perseverance that applies to maintaining commitments in your life? </w:t>
      </w:r>
    </w:p>
    <w:p w14:paraId="54FEADEB"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Presence in Isolation</w:t>
      </w:r>
    </w:p>
    <w:p w14:paraId="4962E0D8"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Elijah’s journey to Mount Horeb was one of solitude, yet it was there that he encountered God. “There he went into a cave and spent the night” (1 Kings 19:9). This teaches us that isolation can be a time of profound spiritual growth. When we feel alone, we can draw closer to God and find His presence more tangible than ever.</w:t>
      </w:r>
    </w:p>
    <w:p w14:paraId="71589B74"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seek God's presence during times of personal isolation or loneliness?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often reveals Himself in quiet moments rather than dramatic events?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create space for God's presence in your daily life? </w:t>
      </w:r>
    </w:p>
    <w:p w14:paraId="069B50D4"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B5BBB01"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1147E497" w14:textId="77777777" w:rsidR="00B43A24" w:rsidRDefault="00B43A24" w:rsidP="00B43A24">
      <w:pPr>
        <w:spacing w:line="247" w:lineRule="auto"/>
        <w:rPr>
          <w:rFonts w:eastAsia="Times New Roman"/>
          <w:b/>
          <w:bCs/>
          <w:kern w:val="0"/>
          <w:sz w:val="21"/>
          <w:szCs w:val="21"/>
        </w:rPr>
      </w:pPr>
    </w:p>
    <w:p w14:paraId="6F509AF0" w14:textId="2921D07C"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Role of Honest Prayer</w:t>
      </w:r>
    </w:p>
    <w:p w14:paraId="0254D550"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Elijah’s candid conversation with God reveals the importance of honest prayer. He expressed his fears and frustrations openly (1 Kings 19:10). This encourages us to bring our true selves before God, knowing that He listens and cares. Honest prayer strengthens our relationship with Him and allows us to receive His comfort and guidance.</w:t>
      </w:r>
    </w:p>
    <w:p w14:paraId="0B8815BD"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honest prayer help you navigate feelings of fear and discouragement like Elijah experienced?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transparency in prayer, as seen in Elijah's conversation with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Elijah's honest prayers to apply in your own moments of doubt? </w:t>
      </w:r>
    </w:p>
    <w:p w14:paraId="7EB6A590"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Plan</w:t>
      </w:r>
    </w:p>
    <w:p w14:paraId="3FFA7519"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Despite Elijah’s despair, God had a plan that was already in motion. “Yet I reserve seven thousand in Israel” (1 Kings 19:18). This reassures us that God’s plans are steadfast, even when we cannot see them. Trusting in His sovereignty gives us hope and confidence, knowing that He is always at work for our good and His glory.</w:t>
      </w:r>
    </w:p>
    <w:p w14:paraId="066B0B17" w14:textId="77777777" w:rsidR="00B43A24" w:rsidRPr="001B37DC" w:rsidRDefault="00B43A24" w:rsidP="00B43A24">
      <w:pPr>
        <w:spacing w:line="247" w:lineRule="auto"/>
        <w:rPr>
          <w:rFonts w:eastAsia="Times New Roman"/>
          <w:kern w:val="0"/>
          <w:sz w:val="21"/>
          <w:szCs w:val="21"/>
        </w:rPr>
      </w:pPr>
      <w:r w:rsidRPr="00F6333B">
        <w:rPr>
          <w:rFonts w:eastAsia="Times New Roman"/>
          <w:kern w:val="0"/>
          <w:sz w:val="21"/>
          <w:szCs w:val="21"/>
        </w:rPr>
        <w:t>1. How can you find assurance in God's plan when facing overwhelming challenges like Elijah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reassured Elijah with a gentle whisper instead of dramatic signs?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trust God's plan during times of doubt or fear?</w:t>
      </w:r>
      <w:r w:rsidRPr="001B37DC">
        <w:br w:type="page"/>
      </w:r>
    </w:p>
    <w:p w14:paraId="53951E03" w14:textId="77777777" w:rsidR="00B43A24" w:rsidRPr="00B43A24" w:rsidRDefault="00B43A24" w:rsidP="00B43A24">
      <w:pPr>
        <w:spacing w:line="247" w:lineRule="auto"/>
        <w:jc w:val="center"/>
        <w:outlineLvl w:val="0"/>
        <w:rPr>
          <w:rFonts w:eastAsia="Times New Roman"/>
          <w:b/>
          <w:bCs/>
          <w:kern w:val="36"/>
          <w:sz w:val="32"/>
          <w:szCs w:val="32"/>
        </w:rPr>
      </w:pPr>
      <w:r w:rsidRPr="00B43A24">
        <w:rPr>
          <w:rFonts w:eastAsia="Times New Roman"/>
          <w:b/>
          <w:bCs/>
          <w:kern w:val="36"/>
          <w:sz w:val="32"/>
          <w:szCs w:val="32"/>
        </w:rPr>
        <w:t>1 Kings 20 Teaching Points and Bible Study Questions</w:t>
      </w:r>
    </w:p>
    <w:p w14:paraId="1AAD3CD2" w14:textId="0E192989"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Trust in God's Sovereignty</w:t>
      </w:r>
    </w:p>
    <w:p w14:paraId="03031511"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In 1 Kings 20, we see the remarkable story of how God delivered Israel from the hands of the Arameans, despite overwhelming odds. This chapter reminds us that no matter how dire our circumstances may seem, God is in control. As it is written, "The LORD said, 'I will deliver this vast army into your hand, and you will know that I am the LORD'" (1 Kings 20:13). Trusting in God's sovereignty means believing that He has a plan and purpose for every situation, even when we can't see it.</w:t>
      </w:r>
    </w:p>
    <w:p w14:paraId="284BD94F"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trust God's sovereignty when facing overwhelming challenges like Ahab did with Ben-</w:t>
      </w:r>
      <w:proofErr w:type="spellStart"/>
      <w:r w:rsidRPr="00F6333B">
        <w:rPr>
          <w:rFonts w:eastAsia="Times New Roman"/>
          <w:kern w:val="0"/>
          <w:sz w:val="21"/>
          <w:szCs w:val="21"/>
        </w:rPr>
        <w:t>Hadad's</w:t>
      </w:r>
      <w:proofErr w:type="spellEnd"/>
      <w:r w:rsidRPr="00F6333B">
        <w:rPr>
          <w:rFonts w:eastAsia="Times New Roman"/>
          <w:kern w:val="0"/>
          <w:sz w:val="21"/>
          <w:szCs w:val="21"/>
        </w:rPr>
        <w:t xml:space="preserve"> army?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intervenes in situations where His sovereignty seems questioned, as seen in 1 Kings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trust in God's sovereignty during uncertain times in your life? </w:t>
      </w:r>
    </w:p>
    <w:p w14:paraId="00DC8505"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Obedience Brings Victory</w:t>
      </w:r>
    </w:p>
    <w:p w14:paraId="26E7C8B7"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When God instructed King Ahab through a prophet to engage the Arameans, Ahab obeyed, and Israel was victorious. This teaches us the importance of obedience to God's commands. "Do not merely listen to the word, and so deceive yourselves. Do what it says" (James 1:22). Obedience is not just about following rules; it's about aligning our lives with God's will, which leads to triumph.</w:t>
      </w:r>
    </w:p>
    <w:p w14:paraId="250BDB4A"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apply obedience in challenging situations to achieve personal victories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guidance leads to success, even when it seems illogical?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Ahab's obedience that might help you overcome your own battles? </w:t>
      </w:r>
    </w:p>
    <w:p w14:paraId="1F2D96DD"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948C4DE"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61CE5B38" w14:textId="77777777" w:rsidR="00B43A24" w:rsidRDefault="00B43A24" w:rsidP="00B43A24">
      <w:pPr>
        <w:spacing w:line="247" w:lineRule="auto"/>
        <w:rPr>
          <w:rFonts w:eastAsia="Times New Roman"/>
          <w:b/>
          <w:bCs/>
          <w:kern w:val="0"/>
          <w:sz w:val="21"/>
          <w:szCs w:val="21"/>
        </w:rPr>
      </w:pPr>
    </w:p>
    <w:p w14:paraId="52E87DCF" w14:textId="57B55017"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God Uses the Unlikely</w:t>
      </w:r>
    </w:p>
    <w:p w14:paraId="3C2F612D"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In this chapter, God chose a young officer to lead the charge against the Arameans. This reminds us that God often uses the unlikely and the humble to accomplish His purposes. "But God chose the foolish things of the world to shame the wise" (1 Corinthians 1:27). Never underestimate what God can do through you, regardless of your status or experience.</w:t>
      </w:r>
    </w:p>
    <w:p w14:paraId="00AFDDF5"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recognize and embrace God's use of unlikely people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often chooses unlikely individuals to fulfill His purposes?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unlikely leaders in 1 Kings 20 to apply in your own challenges? </w:t>
      </w:r>
    </w:p>
    <w:p w14:paraId="75E2B4FA"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Word</w:t>
      </w:r>
    </w:p>
    <w:p w14:paraId="1545C4C6"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The prophet's message to Ahab was clear and powerful, demonstrating the authority of God's word. "For the word of God is alive and active" (Hebrews 4:12). When we rely on Scripture, we tap into a source of wisdom and strength that can guide us through any challenge.</w:t>
      </w:r>
    </w:p>
    <w:p w14:paraId="309A98CD"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apply God's promises in 1 Kings 20 to challenges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was crucial for victory in 1 Kings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1 Kings 20 about trusting God's word in uncertain situations? </w:t>
      </w:r>
    </w:p>
    <w:p w14:paraId="24A6798E"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9FAC1B8"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61CEE732" w14:textId="77777777" w:rsidR="00B43A24" w:rsidRDefault="00B43A24" w:rsidP="00B43A24">
      <w:pPr>
        <w:spacing w:line="247" w:lineRule="auto"/>
        <w:rPr>
          <w:rFonts w:eastAsia="Times New Roman"/>
          <w:b/>
          <w:bCs/>
          <w:kern w:val="0"/>
          <w:sz w:val="21"/>
          <w:szCs w:val="21"/>
        </w:rPr>
      </w:pPr>
    </w:p>
    <w:p w14:paraId="35E4C524" w14:textId="23E6A183"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God's Patience and Mercy</w:t>
      </w:r>
    </w:p>
    <w:p w14:paraId="246BD9A9"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Despite Ahab's previous disobedience, God still chose to deliver Israel. This highlights God's patience and mercy. "The LORD is compassionate and gracious, slow to anger, abounding in love" (Psalm 103:8). God's mercy is a reminder that He is always ready to forgive and restore us when we turn back to Him.</w:t>
      </w:r>
    </w:p>
    <w:p w14:paraId="607FE3A2" w14:textId="77777777" w:rsidR="00B43A24" w:rsidRDefault="00B43A24" w:rsidP="00B43A24">
      <w:pPr>
        <w:spacing w:line="247" w:lineRule="auto"/>
      </w:pPr>
      <w:r w:rsidRPr="00F6333B">
        <w:rPr>
          <w:rFonts w:eastAsia="Times New Roman"/>
          <w:kern w:val="0"/>
          <w:sz w:val="21"/>
          <w:szCs w:val="21"/>
        </w:rPr>
        <w:t>1. How can you recognize and respond to God's patience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shows mercy even when we repeatedly fail?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God's patience to apply in your relationships with others?</w:t>
      </w:r>
    </w:p>
    <w:p w14:paraId="3E12112C" w14:textId="6567F71C"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 of Pride</w:t>
      </w:r>
    </w:p>
    <w:p w14:paraId="56299D8C"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Ben-</w:t>
      </w:r>
      <w:proofErr w:type="spellStart"/>
      <w:r w:rsidRPr="00F6333B">
        <w:rPr>
          <w:rFonts w:eastAsia="Times New Roman"/>
          <w:kern w:val="0"/>
          <w:sz w:val="21"/>
          <w:szCs w:val="21"/>
        </w:rPr>
        <w:t>Hadad's</w:t>
      </w:r>
      <w:proofErr w:type="spellEnd"/>
      <w:r w:rsidRPr="00F6333B">
        <w:rPr>
          <w:rFonts w:eastAsia="Times New Roman"/>
          <w:kern w:val="0"/>
          <w:sz w:val="21"/>
          <w:szCs w:val="21"/>
        </w:rPr>
        <w:t xml:space="preserve"> arrogance led to his downfall. He boasted about his power, but it was God who had the final say. "Pride goes before destruction, a haughty spirit before a fall" (Proverbs 16:18). This serves as a warning to remain humble and recognize that all we have comes from God.</w:t>
      </w:r>
    </w:p>
    <w:p w14:paraId="158DF887"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recognize and address pride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often leads to poor decision-making in leadership roles?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remain humble when achieving success or recognition? </w:t>
      </w:r>
    </w:p>
    <w:p w14:paraId="07640777"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F995C1A"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5B85A28A" w14:textId="77777777" w:rsidR="00B43A24" w:rsidRDefault="00B43A24" w:rsidP="00B43A24">
      <w:pPr>
        <w:spacing w:line="247" w:lineRule="auto"/>
        <w:rPr>
          <w:rFonts w:eastAsia="Times New Roman"/>
          <w:b/>
          <w:bCs/>
          <w:kern w:val="0"/>
          <w:sz w:val="21"/>
          <w:szCs w:val="21"/>
        </w:rPr>
      </w:pPr>
    </w:p>
    <w:p w14:paraId="0283FF68" w14:textId="196F3D0C"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Importance of Seeking God's Guidance</w:t>
      </w:r>
    </w:p>
    <w:p w14:paraId="1CE9DA47"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Ahab's success came when he listened to God's guidance through the prophet. This underscores the importance of seeking God's direction in our lives. "In all your ways acknowledge Him, and He will make your paths straight" (Proverbs 3:6). Regular prayer and study of Scripture help us discern God's will.</w:t>
      </w:r>
    </w:p>
    <w:p w14:paraId="526790B0"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apply seeking God's guidance in decision-making like Ahab's reliance on prophetic counsel?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God's guidance is crucial before facing challenges, as seen in Ahab's battles?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Ahab's story about the consequences of ignoring God's guidance in your life? </w:t>
      </w:r>
    </w:p>
    <w:p w14:paraId="6A2697F0"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Disobedience</w:t>
      </w:r>
    </w:p>
    <w:p w14:paraId="659FB085"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Despite the victory, Ahab's later disobedience led to severe consequences. This illustrates that while God is merciful, there are repercussions for ignoring His commands. "For whatever a man sows, he will reap in return" (Galatians 6:7). Our choices have lasting impacts, and it's crucial to choose wisely.</w:t>
      </w:r>
    </w:p>
    <w:p w14:paraId="3A43D275"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identify and avoid disobedience in your daily decisions to prevent negative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disobedience often leads to unexpected challenges in personal or professional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Ahab's story to ensure obedience in your spiritual journey? </w:t>
      </w:r>
    </w:p>
    <w:p w14:paraId="55FB5C15"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85A946B"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116D582C" w14:textId="77777777" w:rsidR="00B43A24" w:rsidRDefault="00B43A24" w:rsidP="00B43A24">
      <w:pPr>
        <w:spacing w:line="247" w:lineRule="auto"/>
        <w:rPr>
          <w:rFonts w:eastAsia="Times New Roman"/>
          <w:b/>
          <w:bCs/>
          <w:kern w:val="0"/>
          <w:sz w:val="21"/>
          <w:szCs w:val="21"/>
        </w:rPr>
      </w:pPr>
    </w:p>
    <w:p w14:paraId="56ED9ACF" w14:textId="15FC76FC"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God's Faithfulness to His Promises</w:t>
      </w:r>
    </w:p>
    <w:p w14:paraId="7458DBE6"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God promised victory to Israel, and He delivered. This chapter reassures us of God's faithfulness. "The LORD is faithful to all His promises and loving toward all He has made" (Psalm 145:13). We can stand firm on His promises, knowing He will fulfill them.</w:t>
      </w:r>
    </w:p>
    <w:p w14:paraId="0FF90B8E"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trust God's faithfulness in challenging situations like Israel did against Ben-</w:t>
      </w:r>
      <w:proofErr w:type="spellStart"/>
      <w:r w:rsidRPr="00F6333B">
        <w:rPr>
          <w:rFonts w:eastAsia="Times New Roman"/>
          <w:kern w:val="0"/>
          <w:sz w:val="21"/>
          <w:szCs w:val="21"/>
        </w:rPr>
        <w:t>Hadad's</w:t>
      </w:r>
      <w:proofErr w:type="spellEnd"/>
      <w:r w:rsidRPr="00F6333B">
        <w:rPr>
          <w:rFonts w:eastAsia="Times New Roman"/>
          <w:kern w:val="0"/>
          <w:sz w:val="21"/>
          <w:szCs w:val="21"/>
        </w:rPr>
        <w:t xml:space="preserve"> army?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promises from His deliverance of Israel in 1 Kings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God's faithfulness encourage you to rely on His promises in your daily life? </w:t>
      </w:r>
    </w:p>
    <w:p w14:paraId="603D09F2"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w:t>
      </w:r>
    </w:p>
    <w:p w14:paraId="20B36E12"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Ultimately, 1 Kings 20 is a call to repentance and reliance on God. Ahab's story is a reminder that God desires a relationship with us, and He calls us to turn from our ways and follow Him. "Repent, then, and turn to God, so that your sins may be wiped out" (Acts 3:19). Embrace this call and experience the fullness of life in Christ.</w:t>
      </w:r>
    </w:p>
    <w:p w14:paraId="1E926442" w14:textId="77777777" w:rsidR="00B43A24" w:rsidRPr="001B37DC" w:rsidRDefault="00B43A24" w:rsidP="00B43A24">
      <w:pPr>
        <w:spacing w:line="247" w:lineRule="auto"/>
        <w:rPr>
          <w:rFonts w:eastAsia="Times New Roman"/>
          <w:kern w:val="0"/>
          <w:sz w:val="21"/>
          <w:szCs w:val="21"/>
        </w:rPr>
      </w:pPr>
      <w:r w:rsidRPr="00F6333B">
        <w:rPr>
          <w:rFonts w:eastAsia="Times New Roman"/>
          <w:kern w:val="0"/>
          <w:sz w:val="21"/>
          <w:szCs w:val="21"/>
        </w:rPr>
        <w:t>1. How can you recognize and respond to God's call to repentance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personal and communal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encourage others towards repentance and transformation?</w:t>
      </w:r>
      <w:r w:rsidRPr="001B37DC">
        <w:br w:type="page"/>
      </w:r>
    </w:p>
    <w:p w14:paraId="711D08E5" w14:textId="77777777" w:rsidR="00B43A24" w:rsidRPr="00B43A24" w:rsidRDefault="00B43A24" w:rsidP="00B43A24">
      <w:pPr>
        <w:spacing w:line="247" w:lineRule="auto"/>
        <w:jc w:val="center"/>
        <w:outlineLvl w:val="0"/>
        <w:rPr>
          <w:rFonts w:eastAsia="Times New Roman"/>
          <w:b/>
          <w:bCs/>
          <w:kern w:val="36"/>
          <w:sz w:val="32"/>
          <w:szCs w:val="32"/>
        </w:rPr>
      </w:pPr>
      <w:r w:rsidRPr="00B43A24">
        <w:rPr>
          <w:rFonts w:eastAsia="Times New Roman"/>
          <w:b/>
          <w:bCs/>
          <w:kern w:val="36"/>
          <w:sz w:val="32"/>
          <w:szCs w:val="32"/>
        </w:rPr>
        <w:t>1 Kings 21 Teaching Points and Bible Study Questions</w:t>
      </w:r>
    </w:p>
    <w:p w14:paraId="01EB3FFE" w14:textId="2ADC536C"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Dangers of Covetousness</w:t>
      </w:r>
    </w:p>
    <w:p w14:paraId="39029E0F"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In 1 Kings 21, King Ahab's desire for Naboth's vineyard reveals the destructive nature of covetousness. Ahab's longing for what was not his led to a series of sinful actions. As it is written, "You shall not covet your neighbor’s house" (Exodus 20:17). This story reminds us to guard our hearts against envy and to be content with what God has provided.</w:t>
      </w:r>
    </w:p>
    <w:p w14:paraId="3476746D"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we guard our hearts against coveting what others possess in our daily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covetousness can lead to destructive 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contentment and gratitude in your life? </w:t>
      </w:r>
    </w:p>
    <w:p w14:paraId="3F5D554F"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Influence</w:t>
      </w:r>
    </w:p>
    <w:p w14:paraId="7A9E9E1F"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Jezebel's role in Ahab's sin highlights the impact of influence. She orchestrated a plan to falsely accuse Naboth, leading to his death. This serves as a cautionary tale about the company we keep and the influence we allow in our lives. "Do not be deceived: 'Bad company corrupts good character'" (1 Corinthians 15:33).</w:t>
      </w:r>
    </w:p>
    <w:p w14:paraId="32251714"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recognize and resist negative influences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are often swayed by powerful figures, even against their values?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influence on others is positive and ethical? </w:t>
      </w:r>
    </w:p>
    <w:p w14:paraId="7E33BD3B"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ADF0DB4"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3CFDC98F" w14:textId="77777777" w:rsidR="00B43A24" w:rsidRDefault="00B43A24" w:rsidP="00B43A24">
      <w:pPr>
        <w:spacing w:line="247" w:lineRule="auto"/>
        <w:rPr>
          <w:rFonts w:eastAsia="Times New Roman"/>
          <w:b/>
          <w:bCs/>
          <w:kern w:val="0"/>
          <w:sz w:val="21"/>
          <w:szCs w:val="21"/>
        </w:rPr>
      </w:pPr>
    </w:p>
    <w:p w14:paraId="53F33201" w14:textId="5A1D9C30"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Importance of Integrity</w:t>
      </w:r>
    </w:p>
    <w:p w14:paraId="33D2451A"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Naboth's refusal to sell his vineyard, despite the king's offer, demonstrates steadfast integrity. He valued his inheritance and stood firm in his convictions. "Better a little with righteousness than great gain with injustice" (Proverbs 16:8). Naboth's example encourages us to uphold our values, even under pressure.</w:t>
      </w:r>
    </w:p>
    <w:p w14:paraId="24B1D023"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maintain integrity when faced with pressure to compromise your values, like Naboth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integrity is crucial in leadership, as seen in the actions of Ahab and Jezebel?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decisions reflect integrity, even when others around you act unjustly? </w:t>
      </w:r>
    </w:p>
    <w:p w14:paraId="548A9273"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Sin</w:t>
      </w:r>
    </w:p>
    <w:p w14:paraId="63212768"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Ahab and Jezebel's actions led to severe consequences. God sent Elijah to pronounce judgment on them, showing that sin does not go unnoticed. "For the wages of sin is death" (Romans 6:23). This story serves as a reminder that our actions have repercussions, and we must seek repentance.</w:t>
      </w:r>
    </w:p>
    <w:p w14:paraId="09F1B4A0"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we recognize and avoid the temptation to justify sinful actions for personal gain?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consequences faced by Ahab and Jezebel?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the impact of sin on others help us make better choices? </w:t>
      </w:r>
    </w:p>
    <w:p w14:paraId="456ECBF1"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5E4A692"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647A1411" w14:textId="77777777" w:rsidR="00B43A24" w:rsidRDefault="00B43A24" w:rsidP="00B43A24">
      <w:pPr>
        <w:spacing w:line="247" w:lineRule="auto"/>
        <w:rPr>
          <w:rFonts w:eastAsia="Times New Roman"/>
          <w:b/>
          <w:bCs/>
          <w:kern w:val="0"/>
          <w:sz w:val="21"/>
          <w:szCs w:val="21"/>
        </w:rPr>
      </w:pPr>
    </w:p>
    <w:p w14:paraId="18AB0A8F" w14:textId="2FD6F4CC"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Role of Prophets</w:t>
      </w:r>
    </w:p>
    <w:p w14:paraId="74C0DEC5"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Elijah's bold confrontation with Ahab illustrates the vital role of prophets in delivering God's truth. Despite the danger, Elijah spoke God's message without compromise. "The LORD has spoken, who can but prophesy?" (Amos 3:8). We are reminded to listen to those who speak truth and to be courageous in sharing it ourselves.</w:t>
      </w:r>
    </w:p>
    <w:p w14:paraId="70D45E60" w14:textId="77777777" w:rsidR="00B43A24" w:rsidRDefault="00B43A24" w:rsidP="00B43A24">
      <w:pPr>
        <w:spacing w:line="247" w:lineRule="auto"/>
      </w:pPr>
      <w:r w:rsidRPr="00F6333B">
        <w:rPr>
          <w:rFonts w:eastAsia="Times New Roman"/>
          <w:kern w:val="0"/>
          <w:sz w:val="21"/>
          <w:szCs w:val="21"/>
        </w:rPr>
        <w:t>1. How can you discern and respond to prophetic messages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prophets are crucial in holding leaders accountable?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Elijah's courage in confronting injustice?</w:t>
      </w:r>
    </w:p>
    <w:p w14:paraId="7B2D709F" w14:textId="67B39E7F"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Justice of God</w:t>
      </w:r>
    </w:p>
    <w:p w14:paraId="19466E9D"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God's response to Ahab and Jezebel's sin underscores His commitment to justice. He declared that their actions would not go unpunished. "For the LORD is a God of justice" (Isaiah 30:18). This assures us that God sees all and will ultimately right every wrong.</w:t>
      </w:r>
    </w:p>
    <w:p w14:paraId="3E0E3169"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seek God's justice in situations where you feel wronged or oppressed?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justice prevailed despite Ahab and Jezebel's misuse of power?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Naboth's story about standing firm in your convictions? </w:t>
      </w:r>
    </w:p>
    <w:p w14:paraId="07684F8D"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EFA9D05"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0FC87537" w14:textId="77777777" w:rsidR="00B43A24" w:rsidRDefault="00B43A24" w:rsidP="00B43A24">
      <w:pPr>
        <w:spacing w:line="247" w:lineRule="auto"/>
        <w:rPr>
          <w:rFonts w:eastAsia="Times New Roman"/>
          <w:b/>
          <w:bCs/>
          <w:kern w:val="0"/>
          <w:sz w:val="21"/>
          <w:szCs w:val="21"/>
        </w:rPr>
      </w:pPr>
    </w:p>
    <w:p w14:paraId="418A61B6" w14:textId="2F66A4AE"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Opportunity for Repentance</w:t>
      </w:r>
    </w:p>
    <w:p w14:paraId="74D3516A"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Despite Ahab's wickedness, when he humbled himself before God, the Lord showed mercy by delaying judgment. "If we confess our sins, He is faithful and just to forgive us" (1 John 1:9). This highlights God's readiness to forgive those who genuinely repent.</w:t>
      </w:r>
    </w:p>
    <w:p w14:paraId="69E74897"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recognize and seize opportunities for repentance in your daily life like Ahab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when given a chance to repent?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wrongdoing play a crucial role in the process of repentance and personal growth? </w:t>
      </w:r>
    </w:p>
    <w:p w14:paraId="68D8B713"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Humility</w:t>
      </w:r>
    </w:p>
    <w:p w14:paraId="5CF43528"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Ahab's act of tearing his clothes and fasting in response to Elijah's prophecy demonstrates the power of humility. "Humble yourselves before the Lord, and He will exalt you" (James 4:10). Even in our failures, humility can lead to restoration and grace.</w:t>
      </w:r>
    </w:p>
    <w:p w14:paraId="1FA836E5"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practicing humility in conflicts lead to more peaceful resolutions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might change the outcome of a difficult situation?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Ahab's response to Elijah's rebuke about the power of humility? </w:t>
      </w:r>
    </w:p>
    <w:p w14:paraId="3BC61E5B"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7CCF902"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10349A1D" w14:textId="77777777" w:rsidR="00B43A24" w:rsidRDefault="00B43A24" w:rsidP="00B43A24">
      <w:pPr>
        <w:spacing w:line="247" w:lineRule="auto"/>
        <w:rPr>
          <w:rFonts w:eastAsia="Times New Roman"/>
          <w:b/>
          <w:bCs/>
          <w:kern w:val="0"/>
          <w:sz w:val="21"/>
          <w:szCs w:val="21"/>
        </w:rPr>
      </w:pPr>
    </w:p>
    <w:p w14:paraId="134EB03B" w14:textId="0D79AED3"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Legacy of Our Actions</w:t>
      </w:r>
    </w:p>
    <w:p w14:paraId="4CCB9462"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The story of Ahab and Jezebel serves as a reminder that our actions leave a legacy. Their choices affected not only themselves but also their descendants. "The righteous man walks with integrity; blessed are his children after him" (Proverbs 20:7). We are encouraged to consider the long-term impact of our decisions.</w:t>
      </w:r>
    </w:p>
    <w:p w14:paraId="39086259"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we ensure our actions leave a positive legacy for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others learn from your 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considering the impact of our actions matter in our daily lives? </w:t>
      </w:r>
    </w:p>
    <w:p w14:paraId="11B1B5A5"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Sovereignty of God</w:t>
      </w:r>
    </w:p>
    <w:p w14:paraId="69922F17"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Throughout 1 Kings 21, God's sovereignty is evident. Despite human schemes, His will prevails. "The LORD has established His throne in heaven, and His kingdom rules over all" (Psalm 103:19). This reassures us that God is in control, and His purposes will be accomplished, no matter the circumstances.</w:t>
      </w:r>
    </w:p>
    <w:p w14:paraId="28256F61" w14:textId="77777777" w:rsidR="00B43A24" w:rsidRPr="001B37DC" w:rsidRDefault="00B43A24" w:rsidP="00B43A24">
      <w:pPr>
        <w:spacing w:line="247" w:lineRule="auto"/>
        <w:rPr>
          <w:rFonts w:eastAsia="Times New Roman"/>
          <w:kern w:val="0"/>
          <w:sz w:val="21"/>
          <w:szCs w:val="21"/>
        </w:rPr>
      </w:pPr>
      <w:r w:rsidRPr="00F6333B">
        <w:rPr>
          <w:rFonts w:eastAsia="Times New Roman"/>
          <w:kern w:val="0"/>
          <w:sz w:val="21"/>
          <w:szCs w:val="21"/>
        </w:rPr>
        <w:t>1. How can you trust God's sovereignty when facing injustice like Naboth did in 1 Kings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control from Ahab's story in 1 Kings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God's sovereignty help you respond to unfair situations differently?</w:t>
      </w:r>
      <w:r w:rsidRPr="001B37DC">
        <w:br w:type="page"/>
      </w:r>
    </w:p>
    <w:p w14:paraId="3F2EB6E7" w14:textId="77777777" w:rsidR="00B43A24" w:rsidRPr="00B43A24" w:rsidRDefault="00B43A24" w:rsidP="00B43A24">
      <w:pPr>
        <w:spacing w:line="247" w:lineRule="auto"/>
        <w:jc w:val="center"/>
        <w:outlineLvl w:val="0"/>
        <w:rPr>
          <w:rFonts w:eastAsia="Times New Roman"/>
          <w:b/>
          <w:bCs/>
          <w:kern w:val="36"/>
          <w:sz w:val="32"/>
          <w:szCs w:val="32"/>
        </w:rPr>
      </w:pPr>
      <w:r w:rsidRPr="00B43A24">
        <w:rPr>
          <w:rFonts w:eastAsia="Times New Roman"/>
          <w:b/>
          <w:bCs/>
          <w:kern w:val="36"/>
          <w:sz w:val="32"/>
          <w:szCs w:val="32"/>
        </w:rPr>
        <w:t>1 Kings 22 Teaching Points and Bible Study Questions</w:t>
      </w:r>
    </w:p>
    <w:p w14:paraId="7E2B8D83" w14:textId="4D090C9F"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Importance of Seeking Godly Counsel</w:t>
      </w:r>
    </w:p>
    <w:p w14:paraId="67E0D35F"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 xml:space="preserve">In 1 Kings 22, King Jehoshaphat of Judah demonstrates the wisdom of seeking divine guidance before making decisions. When King Ahab of Israel proposes an alliance to reclaim </w:t>
      </w:r>
      <w:proofErr w:type="spellStart"/>
      <w:r w:rsidRPr="00F6333B">
        <w:rPr>
          <w:rFonts w:eastAsia="Times New Roman"/>
          <w:kern w:val="0"/>
          <w:sz w:val="21"/>
          <w:szCs w:val="21"/>
        </w:rPr>
        <w:t>Ramoth-gilead</w:t>
      </w:r>
      <w:proofErr w:type="spellEnd"/>
      <w:r w:rsidRPr="00F6333B">
        <w:rPr>
          <w:rFonts w:eastAsia="Times New Roman"/>
          <w:kern w:val="0"/>
          <w:sz w:val="21"/>
          <w:szCs w:val="21"/>
        </w:rPr>
        <w:t>, Jehoshaphat insists on consulting the Lord first. This teaches us the value of seeking godly counsel in our own lives. As Proverbs 15:22 reminds us, "Plans fail for lack of counsel, but with many advisers they succeed." By prioritizing God's wisdom, we align our actions with His will.</w:t>
      </w:r>
    </w:p>
    <w:p w14:paraId="3719DC39"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ensure the counsel you seek aligns with God's will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ignore godly counsel in favor of more agreeable advice?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discern between godly and ungodly counsel in challenging situations? </w:t>
      </w:r>
    </w:p>
    <w:p w14:paraId="76224215"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Beware of False Prophets</w:t>
      </w:r>
    </w:p>
    <w:p w14:paraId="1B4E157E"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 xml:space="preserve">Ahab's prophets unanimously predict victory, but their words are not from God. Micaiah, the true prophet, warns of defeat, revealing the danger of listening to voices that merely echo our desires. "For false </w:t>
      </w:r>
      <w:proofErr w:type="spellStart"/>
      <w:r w:rsidRPr="00F6333B">
        <w:rPr>
          <w:rFonts w:eastAsia="Times New Roman"/>
          <w:kern w:val="0"/>
          <w:sz w:val="21"/>
          <w:szCs w:val="21"/>
        </w:rPr>
        <w:t>christs</w:t>
      </w:r>
      <w:proofErr w:type="spellEnd"/>
      <w:r w:rsidRPr="00F6333B">
        <w:rPr>
          <w:rFonts w:eastAsia="Times New Roman"/>
          <w:kern w:val="0"/>
          <w:sz w:val="21"/>
          <w:szCs w:val="21"/>
        </w:rPr>
        <w:t xml:space="preserve"> and false prophets will appear and perform great signs and wonders that would deceive even the elect, if that were possible" (Matthew 24:24). Discernment is crucial in distinguishing truth from deception.</w:t>
      </w:r>
    </w:p>
    <w:p w14:paraId="1D9B51FA"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discern false prophets in your life today, similar to Micaiah's experience in 1 Kings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prefer comforting lies over challenging truths, as seen with Ahab's prophets?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are following true guidance rather than false teachings? </w:t>
      </w:r>
    </w:p>
    <w:p w14:paraId="084BDCEA"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942F11A"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1C73A4A9" w14:textId="77777777" w:rsidR="00B43A24" w:rsidRDefault="00B43A24" w:rsidP="00B43A24">
      <w:pPr>
        <w:spacing w:line="247" w:lineRule="auto"/>
        <w:rPr>
          <w:rFonts w:eastAsia="Times New Roman"/>
          <w:b/>
          <w:bCs/>
          <w:kern w:val="0"/>
          <w:sz w:val="21"/>
          <w:szCs w:val="21"/>
        </w:rPr>
      </w:pPr>
    </w:p>
    <w:p w14:paraId="6AA49712" w14:textId="58284889"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Stand Firm in Truth</w:t>
      </w:r>
    </w:p>
    <w:p w14:paraId="474470AB"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Micaiah stands alone against 400 prophets, boldly proclaiming God's message despite opposition. His courage reminds us to stand firm in truth, even when it's unpopular. As Ephesians 6:14 encourages, "Stand firm then, with the belt of truth buckled around your waist." Upholding truth requires conviction and courage, but it is always worth it.</w:t>
      </w:r>
    </w:p>
    <w:p w14:paraId="27A335E0"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stand firm in truth when facing pressure from authority figures or peers?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Micaiah chose to speak the truth despite knowing the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decisions align with truth rather than popular opinion? </w:t>
      </w:r>
    </w:p>
    <w:p w14:paraId="3B569F7A"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Sovereignty of God</w:t>
      </w:r>
    </w:p>
    <w:p w14:paraId="0530E1A4"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 xml:space="preserve">Despite Ahab's attempts to disguise himself in battle, God's will </w:t>
      </w:r>
      <w:proofErr w:type="gramStart"/>
      <w:r w:rsidRPr="00F6333B">
        <w:rPr>
          <w:rFonts w:eastAsia="Times New Roman"/>
          <w:kern w:val="0"/>
          <w:sz w:val="21"/>
          <w:szCs w:val="21"/>
        </w:rPr>
        <w:t>prevails</w:t>
      </w:r>
      <w:proofErr w:type="gramEnd"/>
      <w:r w:rsidRPr="00F6333B">
        <w:rPr>
          <w:rFonts w:eastAsia="Times New Roman"/>
          <w:kern w:val="0"/>
          <w:sz w:val="21"/>
          <w:szCs w:val="21"/>
        </w:rPr>
        <w:t>. A random arrow strikes him, fulfilling Micaiah's prophecy. This illustrates God's sovereignty over all circumstances. "The LORD has established His throne in heaven, and His kingdom rules over all" (Psalm 103:19). Trusting in God's ultimate control brings peace and assurance.</w:t>
      </w:r>
    </w:p>
    <w:p w14:paraId="3F4D0DA5"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trust God's sovereignty when facing decisions like Ahab's battle plans in 1 Kings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allowed Micaiah's prophecy to challenge Ahab's authority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God's sovereignty from Jehoshaphat's alliance with Ahab? </w:t>
      </w:r>
    </w:p>
    <w:p w14:paraId="31D316E4"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1551F44"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3139303D" w14:textId="77777777" w:rsidR="00B43A24" w:rsidRDefault="00B43A24" w:rsidP="00B43A24">
      <w:pPr>
        <w:spacing w:line="247" w:lineRule="auto"/>
        <w:rPr>
          <w:rFonts w:eastAsia="Times New Roman"/>
          <w:b/>
          <w:bCs/>
          <w:kern w:val="0"/>
          <w:sz w:val="21"/>
          <w:szCs w:val="21"/>
        </w:rPr>
      </w:pPr>
    </w:p>
    <w:p w14:paraId="0A114E35" w14:textId="499D43A7"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Consequences of Disobedience</w:t>
      </w:r>
    </w:p>
    <w:p w14:paraId="54F203DF"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Ahab's refusal to heed God's warning leads to his downfall. His story is a sobering reminder that disobedience to God carries consequences. "For the wages of sin is death, but the gift of God is eternal life in Christ Jesus our Lord" (Romans 6:23). Choosing obedience leads to life and blessing.</w:t>
      </w:r>
    </w:p>
    <w:p w14:paraId="33AE530A" w14:textId="77777777" w:rsidR="00B43A24" w:rsidRDefault="00B43A24" w:rsidP="00B43A24">
      <w:pPr>
        <w:spacing w:line="247" w:lineRule="auto"/>
      </w:pPr>
      <w:r w:rsidRPr="00F6333B">
        <w:rPr>
          <w:rFonts w:eastAsia="Times New Roman"/>
          <w:kern w:val="0"/>
          <w:sz w:val="21"/>
          <w:szCs w:val="21"/>
        </w:rPr>
        <w:t>1. How can you identify and avoid the consequences of disobedience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ignore warnings and choose disobedience despite known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Ahab's story to apply in your own life choices?</w:t>
      </w:r>
    </w:p>
    <w:p w14:paraId="7401EF5B" w14:textId="17E47D79"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Prayer</w:t>
      </w:r>
    </w:p>
    <w:p w14:paraId="094871FE"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Jehoshaphat's reliance on God through prayer during the battle highlights the power of prayer in our lives. When faced with challenges, turning to God in prayer invites His intervention. "The prayer of a righteous man has great power to prevail" (James 5:16). Prayer is our lifeline to divine strength and guidance.</w:t>
      </w:r>
    </w:p>
    <w:p w14:paraId="3B49E189"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prayer influence decision-making when facing uncertain situations like King Jehoshaphat in 1 Kings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God's guidance through prayer is crucial before making major life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Jehoshaphat's reliance on prayer when confronted with conflicting advice? </w:t>
      </w:r>
    </w:p>
    <w:p w14:paraId="433044F5"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8DB4ACA"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6586BBA2" w14:textId="77777777" w:rsidR="00B43A24" w:rsidRDefault="00B43A24" w:rsidP="00B43A24">
      <w:pPr>
        <w:spacing w:line="247" w:lineRule="auto"/>
        <w:rPr>
          <w:rFonts w:eastAsia="Times New Roman"/>
          <w:b/>
          <w:bCs/>
          <w:kern w:val="0"/>
          <w:sz w:val="21"/>
          <w:szCs w:val="21"/>
        </w:rPr>
      </w:pPr>
    </w:p>
    <w:p w14:paraId="1C5E0A75" w14:textId="0FD1250A"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Value of Humility</w:t>
      </w:r>
    </w:p>
    <w:p w14:paraId="5EC3DB21"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Jehoshaphat's willingness to seek God's guidance reflects a humble heart. Humility opens the door to God's wisdom and favor. "Humble yourselves before the Lord, and He will exalt you" (James 4:10). Embracing humility allows us to receive God's grace and direction.</w:t>
      </w:r>
    </w:p>
    <w:p w14:paraId="1ABA7CC6"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Ahab's story in 1 Kings 22 teach us about the dangers of ignoring humility?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crucial when seeking guidance, as seen in Micaiah's prophecy?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Jehoshaphat's humility in seeking God's counsel before battle? </w:t>
      </w:r>
    </w:p>
    <w:p w14:paraId="7F516E19"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 of Pride</w:t>
      </w:r>
    </w:p>
    <w:p w14:paraId="71F9C1CB"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Ahab's pride blinds him to the truth, leading to his demise. Pride can cloud our judgment and separate us from God's wisdom. "Pride goes before destruction, and a haughty spirit before a fall" (Proverbs 16:18). Recognizing and overcoming pride is essential for spiritual growth.</w:t>
      </w:r>
    </w:p>
    <w:p w14:paraId="158C8DBF"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pride lead to ignoring wise counsel, as seen in King Ahab's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makes it difficult to accept uncomfortable truths?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pride doesn't cloud your judgment in decision-making? </w:t>
      </w:r>
    </w:p>
    <w:p w14:paraId="32F5F487" w14:textId="77777777" w:rsidR="00B43A24" w:rsidRDefault="00B43A24" w:rsidP="00B43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212974C" w14:textId="77777777" w:rsidR="00B43A24" w:rsidRDefault="00B43A24">
      <w:pPr>
        <w:spacing w:after="0" w:line="240" w:lineRule="auto"/>
        <w:rPr>
          <w:rFonts w:eastAsia="Times New Roman"/>
          <w:b/>
          <w:bCs/>
          <w:kern w:val="0"/>
          <w:sz w:val="21"/>
          <w:szCs w:val="21"/>
        </w:rPr>
      </w:pPr>
      <w:r>
        <w:rPr>
          <w:rFonts w:eastAsia="Times New Roman"/>
          <w:b/>
          <w:bCs/>
          <w:kern w:val="0"/>
          <w:sz w:val="21"/>
          <w:szCs w:val="21"/>
        </w:rPr>
        <w:br w:type="page"/>
      </w:r>
    </w:p>
    <w:p w14:paraId="089BCFB0" w14:textId="77777777" w:rsidR="00B43A24" w:rsidRDefault="00B43A24" w:rsidP="00B43A24">
      <w:pPr>
        <w:spacing w:line="247" w:lineRule="auto"/>
        <w:rPr>
          <w:rFonts w:eastAsia="Times New Roman"/>
          <w:b/>
          <w:bCs/>
          <w:kern w:val="0"/>
          <w:sz w:val="21"/>
          <w:szCs w:val="21"/>
        </w:rPr>
      </w:pPr>
    </w:p>
    <w:p w14:paraId="4C269BBF" w14:textId="1E42ED71" w:rsidR="00B43A24" w:rsidRPr="00F6333B" w:rsidRDefault="00B43A24" w:rsidP="00B43A24">
      <w:pPr>
        <w:spacing w:line="247" w:lineRule="auto"/>
        <w:rPr>
          <w:rFonts w:eastAsia="Times New Roman"/>
          <w:kern w:val="0"/>
          <w:sz w:val="21"/>
          <w:szCs w:val="21"/>
        </w:rPr>
      </w:pPr>
      <w:r w:rsidRPr="00F6333B">
        <w:rPr>
          <w:rFonts w:eastAsia="Times New Roman"/>
          <w:b/>
          <w:bCs/>
          <w:kern w:val="0"/>
          <w:sz w:val="21"/>
          <w:szCs w:val="21"/>
        </w:rPr>
        <w:t>The Role of Accountability</w:t>
      </w:r>
    </w:p>
    <w:p w14:paraId="0031D38B"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Jehoshaphat's alliance with Ahab brings unintended consequences, highlighting the importance of accountability in our relationships. Surrounding ourselves with godly influences helps us stay on the right path. "As iron sharpens iron, so one man sharpens another" (Proverbs 27:17). Accountability strengthens our walk with God.</w:t>
      </w:r>
    </w:p>
    <w:p w14:paraId="128D3738"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1. How can you ensure accountability in decision-making like Micaiah's role in 1 Kings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Ahab resisted accountability, and how can we avoid similar pitfalls?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Jehoshaphat's response to Ahab's actions regarding accountability? </w:t>
      </w:r>
    </w:p>
    <w:p w14:paraId="4E8C09E7" w14:textId="77777777" w:rsidR="00B43A24" w:rsidRPr="00F6333B" w:rsidRDefault="00B43A24" w:rsidP="00B43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Faithfulness of God</w:t>
      </w:r>
    </w:p>
    <w:p w14:paraId="6D64D1B7" w14:textId="77777777" w:rsidR="00B43A24" w:rsidRPr="00F6333B" w:rsidRDefault="00B43A24" w:rsidP="00B43A24">
      <w:pPr>
        <w:spacing w:line="247" w:lineRule="auto"/>
        <w:rPr>
          <w:rFonts w:eastAsia="Times New Roman"/>
          <w:kern w:val="0"/>
          <w:sz w:val="21"/>
          <w:szCs w:val="21"/>
        </w:rPr>
      </w:pPr>
      <w:r w:rsidRPr="00F6333B">
        <w:rPr>
          <w:rFonts w:eastAsia="Times New Roman"/>
          <w:kern w:val="0"/>
          <w:sz w:val="21"/>
          <w:szCs w:val="21"/>
        </w:rPr>
        <w:t>Despite human failings, God's faithfulness remains constant. He fulfills His word through Micaiah, demonstrating His unwavering commitment to truth and justice. "Know therefore that the LORD your God is God, the faithful God who keeps His covenant of loving devotion for a thousand generations" (Deuteronomy 7:9). Trusting in God's faithfulness gives us hope and confidence in His promises.</w:t>
      </w:r>
    </w:p>
    <w:p w14:paraId="2B529593" w14:textId="4FCE53FD" w:rsidR="00F6333B" w:rsidRPr="001B37DC" w:rsidRDefault="00B43A24" w:rsidP="00B43A24">
      <w:pPr>
        <w:spacing w:line="247" w:lineRule="auto"/>
        <w:rPr>
          <w:rFonts w:eastAsia="Times New Roman"/>
          <w:kern w:val="0"/>
          <w:sz w:val="21"/>
          <w:szCs w:val="21"/>
        </w:rPr>
      </w:pPr>
      <w:r w:rsidRPr="00F6333B">
        <w:rPr>
          <w:rFonts w:eastAsia="Times New Roman"/>
          <w:kern w:val="0"/>
          <w:sz w:val="21"/>
          <w:szCs w:val="21"/>
        </w:rPr>
        <w:t>1. How can you trust God's faithfulness when facing decisions like King Jehoshaphat in 1 Kings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faithfulness is crucial when discerning true from false guidance?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about God's faithfulness from Micaiah's courage to speak truth?</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A6DFD" w14:textId="77777777" w:rsidR="00D1107E" w:rsidRDefault="00D1107E" w:rsidP="00993188">
      <w:pPr>
        <w:spacing w:after="0" w:line="240" w:lineRule="auto"/>
      </w:pPr>
      <w:r>
        <w:separator/>
      </w:r>
    </w:p>
  </w:endnote>
  <w:endnote w:type="continuationSeparator" w:id="0">
    <w:p w14:paraId="007E5BF9" w14:textId="77777777" w:rsidR="00D1107E" w:rsidRDefault="00D1107E"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C5683"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182FC02D"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7AEC36FD"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7FD13" w14:textId="77777777" w:rsidR="007F1F09" w:rsidRPr="007F1F09" w:rsidRDefault="007F1F09" w:rsidP="00506EB5">
    <w:pPr>
      <w:pStyle w:val="Footer"/>
      <w:framePr w:wrap="none" w:vAnchor="text" w:hAnchor="margin" w:xAlign="center" w:y="1"/>
      <w:rPr>
        <w:rStyle w:val="PageNumber"/>
        <w:sz w:val="11"/>
        <w:szCs w:val="11"/>
      </w:rPr>
    </w:pPr>
  </w:p>
  <w:p w14:paraId="1C348A96"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6B55750"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6A7D7736" wp14:editId="6A534794">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17EDE75D" wp14:editId="1CD19229">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36218"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03F52"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7219D253"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EED96" w14:textId="77777777" w:rsidR="00D1107E" w:rsidRDefault="00D1107E" w:rsidP="00993188">
      <w:pPr>
        <w:spacing w:after="0" w:line="240" w:lineRule="auto"/>
      </w:pPr>
      <w:r>
        <w:separator/>
      </w:r>
    </w:p>
  </w:footnote>
  <w:footnote w:type="continuationSeparator" w:id="0">
    <w:p w14:paraId="0038786D" w14:textId="77777777" w:rsidR="00D1107E" w:rsidRDefault="00D1107E"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A24"/>
    <w:rsid w:val="00000CDF"/>
    <w:rsid w:val="00037514"/>
    <w:rsid w:val="000421EA"/>
    <w:rsid w:val="00051B34"/>
    <w:rsid w:val="000B0233"/>
    <w:rsid w:val="000B6F4F"/>
    <w:rsid w:val="00153A4F"/>
    <w:rsid w:val="00177C6D"/>
    <w:rsid w:val="00194992"/>
    <w:rsid w:val="001B37DC"/>
    <w:rsid w:val="001B511C"/>
    <w:rsid w:val="001C43A9"/>
    <w:rsid w:val="001E4954"/>
    <w:rsid w:val="00223D2A"/>
    <w:rsid w:val="002358CF"/>
    <w:rsid w:val="003211B8"/>
    <w:rsid w:val="00351FC4"/>
    <w:rsid w:val="00391B5E"/>
    <w:rsid w:val="00397296"/>
    <w:rsid w:val="003B6791"/>
    <w:rsid w:val="00417C2C"/>
    <w:rsid w:val="004659AD"/>
    <w:rsid w:val="004F7C83"/>
    <w:rsid w:val="00502062"/>
    <w:rsid w:val="005218D9"/>
    <w:rsid w:val="00590404"/>
    <w:rsid w:val="005C237B"/>
    <w:rsid w:val="005E58DD"/>
    <w:rsid w:val="00661B7E"/>
    <w:rsid w:val="006762E8"/>
    <w:rsid w:val="00687503"/>
    <w:rsid w:val="00692F03"/>
    <w:rsid w:val="00741D82"/>
    <w:rsid w:val="00762403"/>
    <w:rsid w:val="0078350E"/>
    <w:rsid w:val="00793C4A"/>
    <w:rsid w:val="007E2F25"/>
    <w:rsid w:val="007F1F09"/>
    <w:rsid w:val="00800A60"/>
    <w:rsid w:val="00840C19"/>
    <w:rsid w:val="0086139F"/>
    <w:rsid w:val="00870740"/>
    <w:rsid w:val="0087297B"/>
    <w:rsid w:val="00875463"/>
    <w:rsid w:val="00887FAA"/>
    <w:rsid w:val="0091161B"/>
    <w:rsid w:val="00985E6C"/>
    <w:rsid w:val="00993188"/>
    <w:rsid w:val="009A38CE"/>
    <w:rsid w:val="009E4504"/>
    <w:rsid w:val="009E45C1"/>
    <w:rsid w:val="00A102B6"/>
    <w:rsid w:val="00AF1073"/>
    <w:rsid w:val="00B14F85"/>
    <w:rsid w:val="00B15325"/>
    <w:rsid w:val="00B22981"/>
    <w:rsid w:val="00B26268"/>
    <w:rsid w:val="00B43A24"/>
    <w:rsid w:val="00B4631E"/>
    <w:rsid w:val="00BB25B5"/>
    <w:rsid w:val="00C53FDE"/>
    <w:rsid w:val="00CD424F"/>
    <w:rsid w:val="00D1107E"/>
    <w:rsid w:val="00D32F91"/>
    <w:rsid w:val="00DA5F01"/>
    <w:rsid w:val="00DB0942"/>
    <w:rsid w:val="00DC3612"/>
    <w:rsid w:val="00E01F86"/>
    <w:rsid w:val="00E16C25"/>
    <w:rsid w:val="00E43AC8"/>
    <w:rsid w:val="00E97DBD"/>
    <w:rsid w:val="00F126AA"/>
    <w:rsid w:val="00F21BC0"/>
    <w:rsid w:val="00F54BE6"/>
    <w:rsid w:val="00F6333B"/>
    <w:rsid w:val="00F635E4"/>
    <w:rsid w:val="00F7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AF38CC"/>
  <w15:chartTrackingRefBased/>
  <w15:docId w15:val="{478FF907-3E05-4DD5-8A2D-223AB07E1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Ron\Comprehensive%20Bible%20Study%20Course%20Formatting\Workbooks\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9</TotalTime>
  <Pages>111</Pages>
  <Words>21979</Words>
  <Characters>125286</Characters>
  <Application>Microsoft Office Word</Application>
  <DocSecurity>0</DocSecurity>
  <Lines>1044</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2025-11-26T00:31:00Z</cp:lastPrinted>
  <dcterms:created xsi:type="dcterms:W3CDTF">2025-12-30T04:57:00Z</dcterms:created>
  <dcterms:modified xsi:type="dcterms:W3CDTF">2026-01-12T03:19:00Z</dcterms:modified>
</cp:coreProperties>
</file>